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A289C" w14:textId="77777777" w:rsidR="0006603C" w:rsidRPr="0041552B" w:rsidRDefault="0006603C" w:rsidP="00BC26CF">
      <w:pPr>
        <w:spacing w:after="0" w:line="235" w:lineRule="auto"/>
        <w:rPr>
          <w:rFonts w:ascii="Georgia Pro" w:hAnsi="Georgia Pro"/>
          <w:b/>
          <w:bCs/>
        </w:rPr>
      </w:pPr>
      <w:r w:rsidRPr="0041552B">
        <w:rPr>
          <w:rFonts w:ascii="Georgia Pro" w:hAnsi="Georgia Pro"/>
          <w:b/>
          <w:bCs/>
        </w:rPr>
        <w:t>COMPENSATION COMPARISON</w:t>
      </w:r>
    </w:p>
    <w:p w14:paraId="6384A25D" w14:textId="274AEEF1" w:rsidR="0006603C" w:rsidRPr="0041552B" w:rsidRDefault="00A67569" w:rsidP="00BC26CF">
      <w:pPr>
        <w:spacing w:after="0" w:line="235" w:lineRule="auto"/>
        <w:rPr>
          <w:rFonts w:ascii="Georgia Pro" w:hAnsi="Georgia Pro"/>
          <w:b/>
          <w:bCs/>
        </w:rPr>
      </w:pPr>
      <w:r>
        <w:rPr>
          <w:rFonts w:ascii="Georgia Pro" w:hAnsi="Georgia Pro" w:cs="Arial"/>
          <w:b/>
          <w:bCs/>
        </w:rPr>
        <w:t>7</w:t>
      </w:r>
      <w:r w:rsidR="0006603C" w:rsidRPr="0041552B">
        <w:rPr>
          <w:rFonts w:ascii="Georgia Pro" w:hAnsi="Georgia Pro" w:cs="Arial"/>
          <w:b/>
          <w:bCs/>
        </w:rPr>
        <w:t>/1/202</w:t>
      </w:r>
      <w:r>
        <w:rPr>
          <w:rFonts w:ascii="Georgia Pro" w:hAnsi="Georgia Pro" w:cs="Arial"/>
          <w:b/>
          <w:bCs/>
        </w:rPr>
        <w:t>5</w:t>
      </w:r>
      <w:r w:rsidR="0006603C" w:rsidRPr="0041552B">
        <w:rPr>
          <w:rFonts w:ascii="Georgia Pro" w:hAnsi="Georgia Pro" w:cs="Arial"/>
          <w:b/>
          <w:bCs/>
        </w:rPr>
        <w:t xml:space="preserve"> to </w:t>
      </w:r>
      <w:r>
        <w:rPr>
          <w:rFonts w:ascii="Georgia Pro" w:hAnsi="Georgia Pro" w:cs="Arial"/>
          <w:b/>
          <w:bCs/>
        </w:rPr>
        <w:t>7</w:t>
      </w:r>
      <w:r w:rsidR="0006603C" w:rsidRPr="0041552B">
        <w:rPr>
          <w:rFonts w:ascii="Georgia Pro" w:hAnsi="Georgia Pro" w:cs="Arial"/>
          <w:b/>
          <w:bCs/>
        </w:rPr>
        <w:t>/1/202</w:t>
      </w:r>
      <w:r>
        <w:rPr>
          <w:rFonts w:ascii="Georgia Pro" w:hAnsi="Georgia Pro" w:cs="Arial"/>
          <w:b/>
          <w:bCs/>
        </w:rPr>
        <w:t>6</w:t>
      </w:r>
    </w:p>
    <w:p w14:paraId="7255C4BD" w14:textId="77777777" w:rsidR="0006603C" w:rsidRDefault="0006603C" w:rsidP="00BC26CF">
      <w:pPr>
        <w:spacing w:after="0" w:line="235" w:lineRule="auto"/>
        <w:rPr>
          <w:rFonts w:ascii="Georgia Pro" w:hAnsi="Georgia Pro"/>
          <w:b/>
          <w:bCs/>
        </w:rPr>
      </w:pPr>
      <w:r w:rsidRPr="0041552B">
        <w:rPr>
          <w:rFonts w:ascii="Georgia Pro" w:hAnsi="Georgia Pro"/>
          <w:b/>
          <w:bCs/>
        </w:rPr>
        <w:t>ORDAINED/LAY ABC MEMBERS OF MMBB’S RETIREMENT PLAN</w:t>
      </w:r>
    </w:p>
    <w:p w14:paraId="085CA5F4" w14:textId="77777777" w:rsidR="00DE2DEF" w:rsidRPr="0041552B" w:rsidRDefault="00DE2DEF" w:rsidP="00BC26CF">
      <w:pPr>
        <w:spacing w:after="0" w:line="235" w:lineRule="auto"/>
        <w:rPr>
          <w:rFonts w:ascii="Georgia Pro" w:hAnsi="Georgia Pro"/>
          <w:b/>
          <w:bCs/>
        </w:rPr>
      </w:pPr>
    </w:p>
    <w:tbl>
      <w:tblPr>
        <w:tblW w:w="9821" w:type="dxa"/>
        <w:tblLook w:val="04A0" w:firstRow="1" w:lastRow="0" w:firstColumn="1" w:lastColumn="0" w:noHBand="0" w:noVBand="1"/>
      </w:tblPr>
      <w:tblGrid>
        <w:gridCol w:w="2070"/>
        <w:gridCol w:w="1350"/>
        <w:gridCol w:w="60"/>
        <w:gridCol w:w="998"/>
        <w:gridCol w:w="54"/>
        <w:gridCol w:w="998"/>
        <w:gridCol w:w="54"/>
        <w:gridCol w:w="1010"/>
        <w:gridCol w:w="42"/>
        <w:gridCol w:w="1019"/>
        <w:gridCol w:w="33"/>
        <w:gridCol w:w="971"/>
        <w:gridCol w:w="1162"/>
      </w:tblGrid>
      <w:tr w:rsidR="00DE2DEF" w:rsidRPr="00DE2DEF" w14:paraId="15C26D5D" w14:textId="77777777" w:rsidTr="00454FAB">
        <w:trPr>
          <w:trHeight w:val="279"/>
        </w:trPr>
        <w:tc>
          <w:tcPr>
            <w:tcW w:w="2070" w:type="dxa"/>
            <w:vMerge w:val="restart"/>
            <w:tcBorders>
              <w:top w:val="nil"/>
              <w:left w:val="nil"/>
              <w:right w:val="nil"/>
            </w:tcBorders>
            <w:shd w:val="clear" w:color="000000" w:fill="E7E6E6"/>
            <w:noWrap/>
            <w:vAlign w:val="center"/>
          </w:tcPr>
          <w:p w14:paraId="60EE83CC" w14:textId="77777777" w:rsidR="00DE2DEF" w:rsidRPr="00DE2DEF" w:rsidRDefault="00DE2DEF" w:rsidP="00495AF1">
            <w:pPr>
              <w:spacing w:before="0" w:after="0" w:line="233" w:lineRule="auto"/>
              <w:jc w:val="center"/>
              <w:rPr>
                <w:rFonts w:ascii="Segoe UI Black" w:eastAsia="Times New Roman" w:hAnsi="Segoe UI Black" w:cs="Calibri"/>
                <w:b/>
                <w:bCs/>
                <w:color w:val="002F6C"/>
                <w:kern w:val="2"/>
                <w:sz w:val="16"/>
                <w:szCs w:val="16"/>
                <w14:ligatures w14:val="standardContextual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kern w:val="2"/>
                <w:sz w:val="16"/>
                <w:szCs w:val="16"/>
                <w14:ligatures w14:val="standardContextual"/>
              </w:rPr>
              <w:t>STATE</w:t>
            </w:r>
          </w:p>
        </w:tc>
        <w:tc>
          <w:tcPr>
            <w:tcW w:w="1350" w:type="dxa"/>
            <w:vMerge w:val="restart"/>
            <w:tcBorders>
              <w:top w:val="nil"/>
              <w:left w:val="nil"/>
              <w:right w:val="nil"/>
            </w:tcBorders>
            <w:shd w:val="clear" w:color="000000" w:fill="E7E6E6"/>
            <w:noWrap/>
            <w:vAlign w:val="center"/>
          </w:tcPr>
          <w:p w14:paraId="3943203F" w14:textId="77777777" w:rsidR="00DE2DEF" w:rsidRPr="00DE2DEF" w:rsidRDefault="00DE2DEF" w:rsidP="00495AF1">
            <w:pPr>
              <w:spacing w:before="0" w:after="0" w:line="233" w:lineRule="auto"/>
              <w:jc w:val="center"/>
              <w:rPr>
                <w:rFonts w:ascii="Segoe UI Black" w:eastAsia="Times New Roman" w:hAnsi="Segoe UI Black" w:cs="Calibri"/>
                <w:b/>
                <w:bCs/>
                <w:color w:val="002F6C"/>
                <w:kern w:val="2"/>
                <w:sz w:val="16"/>
                <w:szCs w:val="16"/>
                <w14:ligatures w14:val="standardContextual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kern w:val="2"/>
                <w:sz w:val="16"/>
                <w:szCs w:val="16"/>
                <w14:ligatures w14:val="standardContextual"/>
              </w:rPr>
              <w:t xml:space="preserve">MINISTER </w:t>
            </w: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kern w:val="2"/>
                <w:sz w:val="16"/>
                <w:szCs w:val="16"/>
                <w14:ligatures w14:val="standardContextual"/>
              </w:rPr>
              <w:br/>
              <w:t>STATUS</w:t>
            </w:r>
          </w:p>
        </w:tc>
        <w:tc>
          <w:tcPr>
            <w:tcW w:w="2110" w:type="dxa"/>
            <w:gridSpan w:val="4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000000" w:fill="D9D9D9"/>
            <w:vAlign w:val="center"/>
          </w:tcPr>
          <w:p w14:paraId="5F38E362" w14:textId="7ECC546D" w:rsidR="00DE2DEF" w:rsidRPr="00DE2DEF" w:rsidRDefault="00DE2DEF" w:rsidP="00495AF1">
            <w:pPr>
              <w:spacing w:before="0" w:after="0" w:line="233" w:lineRule="auto"/>
              <w:jc w:val="center"/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SALARIES [202</w:t>
            </w:r>
            <w:r w:rsidR="00277762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5</w:t>
            </w: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]</w:t>
            </w:r>
          </w:p>
        </w:tc>
        <w:tc>
          <w:tcPr>
            <w:tcW w:w="2125" w:type="dxa"/>
            <w:gridSpan w:val="4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000000" w:fill="D9D9D9"/>
            <w:vAlign w:val="center"/>
          </w:tcPr>
          <w:p w14:paraId="2477FFEB" w14:textId="64AF761C" w:rsidR="00DE2DEF" w:rsidRPr="00DE2DEF" w:rsidRDefault="00DE2DEF" w:rsidP="00495AF1">
            <w:pPr>
              <w:spacing w:before="0" w:after="0" w:line="233" w:lineRule="auto"/>
              <w:jc w:val="center"/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SALARIES [202</w:t>
            </w:r>
            <w:r w:rsidR="00277762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6</w:t>
            </w: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]</w:t>
            </w:r>
          </w:p>
        </w:tc>
        <w:tc>
          <w:tcPr>
            <w:tcW w:w="2166" w:type="dxa"/>
            <w:gridSpan w:val="3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000000" w:fill="D9D9D9"/>
            <w:vAlign w:val="center"/>
          </w:tcPr>
          <w:p w14:paraId="2AA1A1A1" w14:textId="0FFBB117" w:rsidR="00DE2DEF" w:rsidRPr="00DE2DEF" w:rsidRDefault="00DE2DEF" w:rsidP="00495AF1">
            <w:pPr>
              <w:spacing w:before="0" w:after="0" w:line="233" w:lineRule="auto"/>
              <w:jc w:val="center"/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% CHANGE [202</w:t>
            </w:r>
            <w:r w:rsidR="00277762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5</w:t>
            </w: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-202</w:t>
            </w:r>
            <w:r w:rsidR="00277762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6</w:t>
            </w: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]</w:t>
            </w:r>
          </w:p>
        </w:tc>
      </w:tr>
      <w:tr w:rsidR="00DE2DEF" w:rsidRPr="00DE2DEF" w14:paraId="77573D75" w14:textId="77777777" w:rsidTr="00454FAB">
        <w:trPr>
          <w:trHeight w:val="278"/>
        </w:trPr>
        <w:tc>
          <w:tcPr>
            <w:tcW w:w="2070" w:type="dxa"/>
            <w:vMerge/>
            <w:tcBorders>
              <w:left w:val="nil"/>
              <w:bottom w:val="single" w:sz="8" w:space="0" w:color="D0CECE"/>
              <w:right w:val="nil"/>
            </w:tcBorders>
            <w:shd w:val="clear" w:color="000000" w:fill="E7E6E6"/>
            <w:noWrap/>
            <w:vAlign w:val="center"/>
            <w:hideMark/>
          </w:tcPr>
          <w:p w14:paraId="5EEA5463" w14:textId="77777777" w:rsidR="00DE2DEF" w:rsidRPr="00DE2DEF" w:rsidRDefault="00DE2DEF" w:rsidP="00495AF1">
            <w:pPr>
              <w:spacing w:before="0" w:after="0" w:line="233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nil"/>
              <w:bottom w:val="single" w:sz="8" w:space="0" w:color="D0CECE"/>
              <w:right w:val="nil"/>
            </w:tcBorders>
            <w:shd w:val="clear" w:color="000000" w:fill="E7E6E6"/>
            <w:noWrap/>
            <w:vAlign w:val="center"/>
            <w:hideMark/>
          </w:tcPr>
          <w:p w14:paraId="5EB43E5E" w14:textId="77777777" w:rsidR="00DE2DEF" w:rsidRPr="00DE2DEF" w:rsidRDefault="00DE2DEF" w:rsidP="00495AF1">
            <w:pPr>
              <w:spacing w:before="0" w:after="0" w:line="233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3C98546" w14:textId="77777777" w:rsidR="00DE2DEF" w:rsidRPr="00DE2DEF" w:rsidRDefault="00DE2DEF" w:rsidP="00495AF1">
            <w:pPr>
              <w:spacing w:before="0" w:after="0" w:line="233" w:lineRule="auto"/>
              <w:jc w:val="center"/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AVERAGE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50AA234" w14:textId="77777777" w:rsidR="00DE2DEF" w:rsidRPr="00DE2DEF" w:rsidRDefault="00DE2DEF" w:rsidP="00495AF1">
            <w:pPr>
              <w:spacing w:before="0" w:after="0" w:line="233" w:lineRule="auto"/>
              <w:jc w:val="center"/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MEDIAN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3FD5B37" w14:textId="77777777" w:rsidR="00DE2DEF" w:rsidRPr="00DE2DEF" w:rsidRDefault="00DE2DEF" w:rsidP="00495AF1">
            <w:pPr>
              <w:spacing w:before="0" w:after="0" w:line="233" w:lineRule="auto"/>
              <w:jc w:val="center"/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AVERAGE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9A11AE8" w14:textId="77777777" w:rsidR="00DE2DEF" w:rsidRPr="00DE2DEF" w:rsidRDefault="00DE2DEF" w:rsidP="00495AF1">
            <w:pPr>
              <w:spacing w:before="0" w:after="0" w:line="233" w:lineRule="auto"/>
              <w:jc w:val="center"/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MEDIAN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4920C86" w14:textId="77777777" w:rsidR="00DE2DEF" w:rsidRPr="00DE2DEF" w:rsidRDefault="00DE2DEF" w:rsidP="00495AF1">
            <w:pPr>
              <w:spacing w:before="0" w:after="0" w:line="233" w:lineRule="auto"/>
              <w:jc w:val="center"/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AVERAGE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1F74D24" w14:textId="77777777" w:rsidR="00DE2DEF" w:rsidRPr="00DE2DEF" w:rsidRDefault="00DE2DEF" w:rsidP="00495AF1">
            <w:pPr>
              <w:spacing w:before="0" w:after="0" w:line="233" w:lineRule="auto"/>
              <w:jc w:val="center"/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MEDIAN</w:t>
            </w:r>
          </w:p>
        </w:tc>
      </w:tr>
      <w:tr w:rsidR="00140959" w:rsidRPr="00140959" w14:paraId="17FCF5B9" w14:textId="77777777" w:rsidTr="00454FAB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C5610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Alabama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E7FF9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Lay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05D55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$52,680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9529B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$47,572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2DE26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$53,050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1297B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$47,838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106B5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0.7%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B4258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0.6%</w:t>
            </w:r>
          </w:p>
        </w:tc>
      </w:tr>
      <w:tr w:rsidR="00140959" w:rsidRPr="00140959" w14:paraId="6C3F8FC7" w14:textId="77777777" w:rsidTr="00454FAB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B862F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Alabama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799F4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A2085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$52,596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E8A52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$37,800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D5D3B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$52,678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E7A93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$37,800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12095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0.2%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BE365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</w:tr>
      <w:tr w:rsidR="00140959" w:rsidRPr="00140959" w14:paraId="4BB7A76B" w14:textId="77777777" w:rsidTr="00274FA2">
        <w:trPr>
          <w:trHeight w:val="25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BA952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B9B82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9B991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0ECE2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C61A8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B55C7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694C7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655D6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140959" w:rsidRPr="00140959" w14:paraId="35A085A1" w14:textId="77777777" w:rsidTr="00454FAB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E81F2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Alaska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C0517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C3DF1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$65,367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10052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$60,000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6255B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$65,367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3C62F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$60,000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6E6C6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FEA69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</w:tr>
      <w:tr w:rsidR="00140959" w:rsidRPr="00140959" w14:paraId="087B1AAE" w14:textId="77777777" w:rsidTr="00274FA2">
        <w:trPr>
          <w:trHeight w:val="225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33B67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AD2B5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23FFF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DF619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6FC78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043D6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74414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B9D37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140959" w:rsidRPr="00140959" w14:paraId="385F68B5" w14:textId="77777777" w:rsidTr="00454FAB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B3490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Arizona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C70B9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Lay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D3F27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$18,060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C7BC2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$16,125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48AFC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$18,060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4A04B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$16,125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62050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256F8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</w:tr>
      <w:tr w:rsidR="00140959" w:rsidRPr="00140959" w14:paraId="24A9B61A" w14:textId="77777777" w:rsidTr="00454FAB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0CCAF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Arizona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922C0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6FD08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$73,552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62194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$70,273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30667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$74,446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97CE1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$71,705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886F3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1.2%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DEF80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2.0%</w:t>
            </w:r>
          </w:p>
        </w:tc>
      </w:tr>
      <w:tr w:rsidR="00140959" w:rsidRPr="00140959" w14:paraId="1E8F1DE1" w14:textId="77777777" w:rsidTr="00274FA2">
        <w:trPr>
          <w:trHeight w:val="18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BCA8E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66B86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7C786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E4356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A040C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A16FB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04DC3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3FC9E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140959" w:rsidRPr="00140959" w14:paraId="42C61D20" w14:textId="77777777" w:rsidTr="00454FAB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A0A77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Arkansas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06D3E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Lay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BC0A9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$37,480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AE4C5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$27,641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71715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$37,480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D5F57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$27,641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F56DD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40FFC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</w:tr>
      <w:tr w:rsidR="00140959" w:rsidRPr="00140959" w14:paraId="2A4C4FBA" w14:textId="77777777" w:rsidTr="00454FAB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821A7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Arkansas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FD304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F2801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$67,872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E8940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$60,000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442C0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$67,872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1AC2C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$60,000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6E787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D142F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</w:tr>
      <w:tr w:rsidR="00140959" w:rsidRPr="00140959" w14:paraId="5FB4D81B" w14:textId="77777777" w:rsidTr="00274FA2">
        <w:trPr>
          <w:trHeight w:val="117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B67B0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5B1F8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92135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BA4E1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11AAD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93337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EB30D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7CD1F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140959" w:rsidRPr="00140959" w14:paraId="13CADA60" w14:textId="77777777" w:rsidTr="00454FAB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36657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California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9EBFA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Lay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E9D87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$65,957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E175E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$58,647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32406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$67,521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9E0D4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$60,700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31F60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2.4%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7711B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3.5%</w:t>
            </w:r>
          </w:p>
        </w:tc>
      </w:tr>
      <w:tr w:rsidR="00140959" w:rsidRPr="00140959" w14:paraId="55BC95B2" w14:textId="77777777" w:rsidTr="00454FAB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845E0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California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D9AA2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22725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$83,730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49EAB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$80,217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7D300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$84,876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6686A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$80,501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073F1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1.4%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C9854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0.4%</w:t>
            </w:r>
          </w:p>
        </w:tc>
      </w:tr>
      <w:tr w:rsidR="00140959" w:rsidRPr="00140959" w14:paraId="7191AEBB" w14:textId="77777777" w:rsidTr="00454FAB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7BCEF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7EC8D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A9AE4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4E31C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9918C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182AD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EE004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4E9FE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140959" w:rsidRPr="00140959" w14:paraId="4873C463" w14:textId="77777777" w:rsidTr="00454FAB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926A1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Colorado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BE182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Lay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6E4D0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$67,513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4B5F7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$67,513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57343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$67,513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3A376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$67,513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2D092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81753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</w:tr>
      <w:tr w:rsidR="00140959" w:rsidRPr="00140959" w14:paraId="4CB65FE6" w14:textId="77777777" w:rsidTr="00454FAB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1DFC3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Colorado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1EE7E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72985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$65,762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0B3AD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$62,676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9BDF3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$66,851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905C5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$62,676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F1F07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1.7%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5F576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</w:tr>
      <w:tr w:rsidR="00140959" w:rsidRPr="00140959" w14:paraId="12D9ECB6" w14:textId="77777777" w:rsidTr="00454FAB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9D599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3F64B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C7F6C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14CD1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CCE10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9F103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FD894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49375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140959" w:rsidRPr="00140959" w14:paraId="7621CD61" w14:textId="77777777" w:rsidTr="00454FAB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AC999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Connecticut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4D75D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Lay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6CA07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$60,000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12DB4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$60,000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35750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$60,000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991D3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$60,000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C0592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E9B8A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</w:tr>
      <w:tr w:rsidR="00140959" w:rsidRPr="00140959" w14:paraId="04F44141" w14:textId="77777777" w:rsidTr="00454FAB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0F0B0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Connecticut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E3986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19C40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$69,386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42388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$70,004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401E8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$70,350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9F187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$70,004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3B67C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1.4%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CA935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</w:tr>
      <w:tr w:rsidR="00140959" w:rsidRPr="00140959" w14:paraId="73951389" w14:textId="77777777" w:rsidTr="00454FAB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81CC7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4C0AD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0AA80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9E1DE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AD4BE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067B9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7F0DD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FFACC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140959" w:rsidRPr="00140959" w14:paraId="3E4D4D0F" w14:textId="77777777" w:rsidTr="00454FAB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B6E26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Delaware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D798D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Lay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CF694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$64,429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C7C62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$59,528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C95AB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$65,794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68156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$63,073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C8D44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2.1%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45F6B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6.0%</w:t>
            </w:r>
          </w:p>
        </w:tc>
      </w:tr>
      <w:tr w:rsidR="00140959" w:rsidRPr="00140959" w14:paraId="26254623" w14:textId="77777777" w:rsidTr="00454FAB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21357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Delaware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CB0BF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55572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$70,865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BC9E2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$62,306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CCA47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$72,817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8E434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$63,345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773A2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2.8%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BF867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1.7%</w:t>
            </w:r>
          </w:p>
        </w:tc>
      </w:tr>
      <w:tr w:rsidR="00140959" w:rsidRPr="00140959" w14:paraId="172A2DBC" w14:textId="77777777" w:rsidTr="00454FAB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06176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7F2C6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984BF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68608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090EF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50B3A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C60DA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C4831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140959" w:rsidRPr="00140959" w14:paraId="37BBF0FA" w14:textId="77777777" w:rsidTr="00454FAB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94609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District of Columbia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09EB5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Lay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584FB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$84,840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B7B82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$74,950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DFA66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$86,940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C0288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$77,075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9EF54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2.5%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F2DC7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2.8%</w:t>
            </w:r>
          </w:p>
        </w:tc>
      </w:tr>
      <w:tr w:rsidR="00140959" w:rsidRPr="00140959" w14:paraId="7DF92A63" w14:textId="77777777" w:rsidTr="00454FAB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87DD0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District of Columbia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F69FC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19EB9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$96,365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2DF32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$94,552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95FA7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$96,586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73F04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$94,552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962E2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0.2%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33730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</w:tr>
      <w:tr w:rsidR="00140959" w:rsidRPr="00140959" w14:paraId="47146CE1" w14:textId="77777777" w:rsidTr="00454FAB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C2534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C24DD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F1E7A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1399D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C094A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D19C6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29C1F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C1DEA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140959" w:rsidRPr="00140959" w14:paraId="2F1D756C" w14:textId="77777777" w:rsidTr="00454FAB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1C987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Florida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D3F6B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Lay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6E3FC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$48,597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4F48B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$43,160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6429A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$48,930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5DA13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$43,160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BD35B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0.7%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83CB4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</w:tr>
      <w:tr w:rsidR="00140959" w:rsidRPr="00140959" w14:paraId="03D16B36" w14:textId="77777777" w:rsidTr="00454FAB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E7446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Florida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F5235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19E9C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$67,881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E9AF8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$60,300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BDCD5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$68,073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3AED2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$61,051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68727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0.3%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BCD57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1.2%</w:t>
            </w:r>
          </w:p>
        </w:tc>
      </w:tr>
      <w:tr w:rsidR="00140959" w:rsidRPr="00140959" w14:paraId="6B2CC4E6" w14:textId="77777777" w:rsidTr="00235903">
        <w:trPr>
          <w:trHeight w:val="198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A999D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3C8D7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CD1C6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8618A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29EFC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9F7B3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052D1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5C5A9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140959" w:rsidRPr="00140959" w14:paraId="1CC52106" w14:textId="77777777" w:rsidTr="00454FAB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AA9F6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Georgia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70653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Lay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A94B1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$45,689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70B90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$34,137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3752C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$46,210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2D500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$34,990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24DCD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1.1%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F5B0E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2.5%</w:t>
            </w:r>
          </w:p>
        </w:tc>
      </w:tr>
      <w:tr w:rsidR="00140959" w:rsidRPr="00140959" w14:paraId="516E50A8" w14:textId="77777777" w:rsidTr="00454FAB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09D40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Georgia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D7153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14529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$74,808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6FEBA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$65,178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6EE54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$75,441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1CE4F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$65,178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44C3F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0.8%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DD26C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</w:tr>
      <w:tr w:rsidR="00140959" w:rsidRPr="00140959" w14:paraId="4B94B800" w14:textId="77777777" w:rsidTr="00235903">
        <w:trPr>
          <w:trHeight w:val="198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91DC4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7AEC9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932E8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2B89C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119B4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3F0D8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B8261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5C35F" w14:textId="77777777" w:rsidR="00140959" w:rsidRPr="00140959" w:rsidRDefault="00140959" w:rsidP="00495AF1">
            <w:pPr>
              <w:spacing w:before="0" w:after="0" w:line="233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140959" w:rsidRPr="00140959" w14:paraId="07D0F722" w14:textId="77777777" w:rsidTr="00454FAB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3C373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Hawaii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DD863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Lay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31DFD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$65,000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24C74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$65,000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BB3F1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$65,728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2E810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$65,728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D7A8A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1.1%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2D9F9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1.1%</w:t>
            </w:r>
          </w:p>
        </w:tc>
      </w:tr>
      <w:tr w:rsidR="00140959" w:rsidRPr="00140959" w14:paraId="32BA5D2B" w14:textId="77777777" w:rsidTr="00454FAB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58660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Hawaii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10577" w14:textId="77777777" w:rsidR="00140959" w:rsidRPr="00140959" w:rsidRDefault="00140959" w:rsidP="00495AF1">
            <w:pPr>
              <w:spacing w:before="0" w:after="0" w:line="233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B71FB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$73,039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09C85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$96,000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1A191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$75,705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FE5E9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$97,256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3D1E4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3.7%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80526" w14:textId="77777777" w:rsidR="00140959" w:rsidRPr="00140959" w:rsidRDefault="00140959" w:rsidP="00495AF1">
            <w:pPr>
              <w:spacing w:before="0" w:after="0" w:line="233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1.3%</w:t>
            </w:r>
          </w:p>
        </w:tc>
      </w:tr>
    </w:tbl>
    <w:p w14:paraId="1795E96D" w14:textId="77777777" w:rsidR="006D2931" w:rsidRDefault="006D2931" w:rsidP="00702B50">
      <w:pPr>
        <w:spacing w:before="0" w:after="0"/>
        <w:rPr>
          <w:rFonts w:ascii="Segoe UI Black" w:eastAsia="Times New Roman" w:hAnsi="Segoe UI Black" w:cs="Calibri"/>
          <w:b/>
          <w:bCs/>
          <w:color w:val="002F6C"/>
          <w:kern w:val="2"/>
          <w:sz w:val="16"/>
          <w:szCs w:val="16"/>
          <w14:ligatures w14:val="standardContextual"/>
        </w:rPr>
        <w:sectPr w:rsidR="006D2931" w:rsidSect="00D54973">
          <w:headerReference w:type="default" r:id="rId11"/>
          <w:headerReference w:type="first" r:id="rId12"/>
          <w:pgSz w:w="12240" w:h="15840"/>
          <w:pgMar w:top="720" w:right="360" w:bottom="720" w:left="1440" w:header="720" w:footer="720" w:gutter="0"/>
          <w:cols w:space="720"/>
          <w:titlePg/>
          <w:docGrid w:linePitch="360"/>
        </w:sectPr>
      </w:pPr>
    </w:p>
    <w:p w14:paraId="7C779877" w14:textId="77777777" w:rsidR="00454FAB" w:rsidRDefault="00454FAB" w:rsidP="00140959">
      <w:pPr>
        <w:spacing w:before="0" w:after="0"/>
        <w:rPr>
          <w:rFonts w:ascii="Calibri" w:eastAsia="Times New Roman" w:hAnsi="Calibri" w:cs="Calibri"/>
          <w:color w:val="000000"/>
          <w:sz w:val="22"/>
          <w:szCs w:val="22"/>
        </w:rPr>
      </w:pPr>
    </w:p>
    <w:tbl>
      <w:tblPr>
        <w:tblW w:w="9821" w:type="dxa"/>
        <w:tblCellMar>
          <w:top w:w="29" w:type="dxa"/>
        </w:tblCellMar>
        <w:tblLook w:val="04A0" w:firstRow="1" w:lastRow="0" w:firstColumn="1" w:lastColumn="0" w:noHBand="0" w:noVBand="1"/>
      </w:tblPr>
      <w:tblGrid>
        <w:gridCol w:w="2070"/>
        <w:gridCol w:w="1410"/>
        <w:gridCol w:w="1052"/>
        <w:gridCol w:w="1052"/>
        <w:gridCol w:w="1052"/>
        <w:gridCol w:w="1052"/>
        <w:gridCol w:w="971"/>
        <w:gridCol w:w="1162"/>
      </w:tblGrid>
      <w:tr w:rsidR="00E73717" w:rsidRPr="00140959" w14:paraId="0182AB56" w14:textId="77777777" w:rsidTr="00D26EE7">
        <w:trPr>
          <w:trHeight w:val="300"/>
        </w:trPr>
        <w:tc>
          <w:tcPr>
            <w:tcW w:w="2070" w:type="dxa"/>
            <w:vMerge w:val="restart"/>
            <w:tcBorders>
              <w:top w:val="nil"/>
              <w:left w:val="nil"/>
              <w:right w:val="nil"/>
            </w:tcBorders>
            <w:shd w:val="clear" w:color="000000" w:fill="E7E6E6"/>
            <w:noWrap/>
            <w:vAlign w:val="center"/>
          </w:tcPr>
          <w:p w14:paraId="6FFE3CCF" w14:textId="797A88F5" w:rsidR="00E73717" w:rsidRPr="00DE2DEF" w:rsidRDefault="00E73717" w:rsidP="00E73717">
            <w:pPr>
              <w:spacing w:before="0" w:after="0"/>
              <w:rPr>
                <w:rFonts w:ascii="Segoe UI Black" w:eastAsia="Times New Roman" w:hAnsi="Segoe UI Black" w:cs="Calibri"/>
                <w:b/>
                <w:bCs/>
                <w:color w:val="002F6C"/>
                <w:kern w:val="2"/>
                <w:sz w:val="16"/>
                <w:szCs w:val="16"/>
                <w14:ligatures w14:val="standardContextual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kern w:val="2"/>
                <w:sz w:val="16"/>
                <w:szCs w:val="16"/>
                <w14:ligatures w14:val="standardContextual"/>
              </w:rPr>
              <w:t>STATE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right w:val="nil"/>
            </w:tcBorders>
            <w:shd w:val="clear" w:color="000000" w:fill="E7E6E6"/>
            <w:noWrap/>
            <w:vAlign w:val="center"/>
          </w:tcPr>
          <w:p w14:paraId="076FCAF6" w14:textId="6CE507E7" w:rsidR="00E73717" w:rsidRPr="00DE2DEF" w:rsidRDefault="00E73717" w:rsidP="00E73717">
            <w:pPr>
              <w:spacing w:before="0" w:after="0"/>
              <w:jc w:val="center"/>
              <w:rPr>
                <w:rFonts w:ascii="Segoe UI Black" w:eastAsia="Times New Roman" w:hAnsi="Segoe UI Black" w:cs="Calibri"/>
                <w:b/>
                <w:bCs/>
                <w:color w:val="002F6C"/>
                <w:kern w:val="2"/>
                <w:sz w:val="16"/>
                <w:szCs w:val="16"/>
                <w14:ligatures w14:val="standardContextual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kern w:val="2"/>
                <w:sz w:val="16"/>
                <w:szCs w:val="16"/>
                <w14:ligatures w14:val="standardContextual"/>
              </w:rPr>
              <w:t xml:space="preserve">MINISTER </w:t>
            </w: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kern w:val="2"/>
                <w:sz w:val="16"/>
                <w:szCs w:val="16"/>
                <w14:ligatures w14:val="standardContextual"/>
              </w:rPr>
              <w:br/>
              <w:t>STATUS</w:t>
            </w:r>
          </w:p>
        </w:tc>
        <w:tc>
          <w:tcPr>
            <w:tcW w:w="2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66C9F949" w14:textId="77777777" w:rsidR="00E73717" w:rsidRPr="00DE2DEF" w:rsidRDefault="00E73717" w:rsidP="00E73717">
            <w:pPr>
              <w:spacing w:before="0" w:after="0"/>
              <w:jc w:val="center"/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SALARIES [202</w:t>
            </w:r>
            <w:r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5</w:t>
            </w: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]</w:t>
            </w:r>
          </w:p>
        </w:tc>
        <w:tc>
          <w:tcPr>
            <w:tcW w:w="2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6D6D4F04" w14:textId="77777777" w:rsidR="00E73717" w:rsidRPr="00DE2DEF" w:rsidRDefault="00E73717" w:rsidP="00E73717">
            <w:pPr>
              <w:spacing w:before="0" w:after="0"/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SALARIES [202</w:t>
            </w:r>
            <w:r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6</w:t>
            </w: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]</w:t>
            </w:r>
          </w:p>
        </w:tc>
        <w:tc>
          <w:tcPr>
            <w:tcW w:w="2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157D4311" w14:textId="77777777" w:rsidR="00E73717" w:rsidRPr="00DE2DEF" w:rsidRDefault="00E73717" w:rsidP="00E73717">
            <w:pPr>
              <w:spacing w:before="0" w:after="0"/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% CHANGE [202</w:t>
            </w:r>
            <w:r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5</w:t>
            </w: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-202</w:t>
            </w:r>
            <w:r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6</w:t>
            </w: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]</w:t>
            </w:r>
          </w:p>
        </w:tc>
      </w:tr>
      <w:tr w:rsidR="00E73717" w:rsidRPr="00140959" w14:paraId="3A7FAFF7" w14:textId="77777777" w:rsidTr="0069474C">
        <w:trPr>
          <w:trHeight w:val="300"/>
        </w:trPr>
        <w:tc>
          <w:tcPr>
            <w:tcW w:w="2070" w:type="dxa"/>
            <w:vMerge/>
            <w:tcBorders>
              <w:left w:val="nil"/>
              <w:bottom w:val="single" w:sz="8" w:space="0" w:color="D0CECE"/>
              <w:right w:val="nil"/>
            </w:tcBorders>
            <w:shd w:val="clear" w:color="000000" w:fill="E7E6E6"/>
            <w:noWrap/>
            <w:vAlign w:val="center"/>
          </w:tcPr>
          <w:p w14:paraId="0CF3B2A6" w14:textId="77777777" w:rsidR="00E73717" w:rsidRDefault="00E73717" w:rsidP="00E73717">
            <w:pPr>
              <w:spacing w:before="0" w:after="0"/>
              <w:jc w:val="right"/>
              <w:rPr>
                <w:rFonts w:ascii="Segoe UI Black" w:eastAsia="Times New Roman" w:hAnsi="Segoe UI Black" w:cs="Calibri"/>
                <w:b/>
                <w:bCs/>
                <w:color w:val="002F6C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410" w:type="dxa"/>
            <w:vMerge/>
            <w:tcBorders>
              <w:left w:val="nil"/>
              <w:bottom w:val="single" w:sz="8" w:space="0" w:color="D0CECE"/>
              <w:right w:val="nil"/>
            </w:tcBorders>
            <w:shd w:val="clear" w:color="000000" w:fill="E7E6E6"/>
            <w:noWrap/>
            <w:vAlign w:val="center"/>
          </w:tcPr>
          <w:p w14:paraId="7C194AD1" w14:textId="77777777" w:rsidR="00E73717" w:rsidRPr="00DE2DEF" w:rsidRDefault="00E73717" w:rsidP="00E73717">
            <w:pPr>
              <w:spacing w:before="0" w:after="0"/>
              <w:rPr>
                <w:rFonts w:ascii="Segoe UI Black" w:eastAsia="Times New Roman" w:hAnsi="Segoe UI Black" w:cs="Calibri"/>
                <w:b/>
                <w:bCs/>
                <w:color w:val="002F6C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71582853" w14:textId="77777777" w:rsidR="00E73717" w:rsidRPr="00140959" w:rsidRDefault="00E73717" w:rsidP="0024730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AVERAGE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5E0FEC11" w14:textId="77777777" w:rsidR="00E73717" w:rsidRPr="00140959" w:rsidRDefault="00E73717" w:rsidP="0024730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MEDIAN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23E02204" w14:textId="77777777" w:rsidR="00E73717" w:rsidRPr="00140959" w:rsidRDefault="00E73717" w:rsidP="0024730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AVERAGE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6885C51F" w14:textId="77777777" w:rsidR="00E73717" w:rsidRPr="00140959" w:rsidRDefault="00E73717" w:rsidP="0024730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MEDIAN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6EE83603" w14:textId="77777777" w:rsidR="00E73717" w:rsidRPr="00140959" w:rsidRDefault="00E73717" w:rsidP="0024730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AVERAGE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5D6D05AD" w14:textId="77777777" w:rsidR="00E73717" w:rsidRPr="00140959" w:rsidRDefault="00E73717" w:rsidP="0024730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MEDIAN</w:t>
            </w:r>
          </w:p>
        </w:tc>
      </w:tr>
      <w:tr w:rsidR="00E73717" w:rsidRPr="00140959" w14:paraId="5B3AAFA5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E62B5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Idaho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D9AA3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Lay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233BD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$45,903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788F0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$45,903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D50A2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$49,171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B0A7A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$49,171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DC9EF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7.1%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8809C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7.1%</w:t>
            </w:r>
          </w:p>
        </w:tc>
      </w:tr>
      <w:tr w:rsidR="00E73717" w:rsidRPr="00140959" w14:paraId="43B9E03A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13803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Idaho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EBA96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8CAC1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$74,133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74C24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$66,727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0EEFF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$75,596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D9862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$69,116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BC93D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2.0%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3D046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3.6%</w:t>
            </w:r>
          </w:p>
        </w:tc>
      </w:tr>
      <w:tr w:rsidR="00E73717" w:rsidRPr="00140959" w14:paraId="373724AE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BDFE5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93154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634E4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7CC58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72AAE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D1F77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CF24B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80DD3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E73717" w:rsidRPr="00140959" w14:paraId="428CB9E7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6F68F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Illinois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DB380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Lay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C1064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$50,402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D8C78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$43,543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29DA7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$51,529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6E323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$45,502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49CE4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2.2%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3B53C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4.5%</w:t>
            </w:r>
          </w:p>
        </w:tc>
      </w:tr>
      <w:tr w:rsidR="00E73717" w:rsidRPr="00140959" w14:paraId="1B23B13E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4BD78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Illinois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5634F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FA8D0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$70,459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C089B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$60,000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3025D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$71,232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EA4BF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$60,063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2E9B6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1.1%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CB90A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0.1%</w:t>
            </w:r>
          </w:p>
        </w:tc>
      </w:tr>
      <w:tr w:rsidR="00E73717" w:rsidRPr="00140959" w14:paraId="3D43AC32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34DB2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88C03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053F1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0F9FB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2B2DA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43687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CBC79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7494C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E73717" w:rsidRPr="00140959" w14:paraId="05D955A3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1CDDB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Indiana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346A3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Lay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9D3A0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$38,201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876FF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$36,000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9CE42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$38,662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A879B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$36,600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0FFAD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1.2%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D7CCB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1.7%</w:t>
            </w:r>
          </w:p>
        </w:tc>
      </w:tr>
      <w:tr w:rsidR="00E73717" w:rsidRPr="00140959" w14:paraId="7D765FA6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6F22D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Indiana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5AFBE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3EE8E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$54,226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39208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$50,400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60B95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$55,060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72255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$50,400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CCA22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1.5%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3371E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</w:tr>
      <w:tr w:rsidR="00E73717" w:rsidRPr="00140959" w14:paraId="6FC9E811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056EB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359B3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50A30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484F7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DD40A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C7B72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888E6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8BA24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E73717" w:rsidRPr="00140959" w14:paraId="28711AFD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8D115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Iowa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9E4AD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Lay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696B7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$20,800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0CA77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$20,800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404DC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$20,800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B264A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$20,800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8D1D4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6900C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</w:tr>
      <w:tr w:rsidR="00E73717" w:rsidRPr="00140959" w14:paraId="7DC386B1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534DA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Iowa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959FA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D89EF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$52,016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185EA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$55,878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B5804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$52,596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C94F5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$58,494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B2617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1.1%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104D7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4.7%</w:t>
            </w:r>
          </w:p>
        </w:tc>
      </w:tr>
      <w:tr w:rsidR="00E73717" w:rsidRPr="00140959" w14:paraId="343B3FF7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3254B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A84C9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50B5A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170F6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74B2F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C1E4C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30362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57BCD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E73717" w:rsidRPr="00140959" w14:paraId="7CBD7FC0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1AE10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Kansas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F72A8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Lay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E5E82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$86,021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CAC5E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$86,021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D77D3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$90,322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AC639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$90,322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35A1E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5.0%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4E978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5.0%</w:t>
            </w:r>
          </w:p>
        </w:tc>
      </w:tr>
      <w:tr w:rsidR="00E73717" w:rsidRPr="00140959" w14:paraId="0FA5D172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ADCD1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Kansas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5FF57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17609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$53,127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A1168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$51,320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AB053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$54,484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B4F6D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$52,380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2B209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2.6%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4C7E6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2.1%</w:t>
            </w:r>
          </w:p>
        </w:tc>
      </w:tr>
      <w:tr w:rsidR="00E73717" w:rsidRPr="00140959" w14:paraId="6C2D1061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0C4E0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DA3A3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B6B06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5919C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FCBA4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40E5F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82A67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F8DBB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E73717" w:rsidRPr="00140959" w14:paraId="6E71B952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A4417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Kentucky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2DABB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Lay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E107F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$49,265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BCCCE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$53,279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CA745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$51,266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9D0E4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$58,245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F97F6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4.1%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5B01A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9.3%</w:t>
            </w:r>
          </w:p>
        </w:tc>
      </w:tr>
      <w:tr w:rsidR="00E73717" w:rsidRPr="00140959" w14:paraId="0410DDC0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F83F0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Kentucky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55F7C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CF4F5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$54,137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E3DD5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$54,566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7049F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$54,806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92559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$56,957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A9C26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1.2%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54F53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4.4%</w:t>
            </w:r>
          </w:p>
        </w:tc>
      </w:tr>
      <w:tr w:rsidR="00E73717" w:rsidRPr="00140959" w14:paraId="03029A75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7C3E1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239E6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3F802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E3B31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1B82B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31CA4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EA34F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BDE79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E73717" w:rsidRPr="00140959" w14:paraId="4EFA9E1D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C2D75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Louisiana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8A8C4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Lay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F27B8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$33,011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38061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$29,000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0EE77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$33,011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93448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$29,000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77AF5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4E9CF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</w:tr>
      <w:tr w:rsidR="00E73717" w:rsidRPr="00140959" w14:paraId="3815191C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0985F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Louisiana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26C8B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B1066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$47,083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0F537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$43,312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C28DC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$47,083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8264A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$43,312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1985C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ED319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</w:tr>
      <w:tr w:rsidR="00E73717" w:rsidRPr="00140959" w14:paraId="5BD6ECA5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11566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EB5CF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1922E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1A93B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610F4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53649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05999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A1C93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E73717" w:rsidRPr="00140959" w14:paraId="5E162BCB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16D73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Maine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0CA1D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6A59B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$51,734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C1AE0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$50,354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FEEFA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$52,769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F9A00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$52,350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3E025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2.0%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AC5E1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4.0%</w:t>
            </w:r>
          </w:p>
        </w:tc>
      </w:tr>
      <w:tr w:rsidR="00E73717" w:rsidRPr="00140959" w14:paraId="6AAE0427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AE989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DD7A1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6116D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78FEB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8CDAA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6BB70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198DE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26D0A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E73717" w:rsidRPr="00140959" w14:paraId="3361FA67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23F2F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Maryland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EC0F1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Lay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CD9B5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$55,497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8CDD8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$55,497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DB02F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$56,470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CD74F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$56,470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CE28B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1.8%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BB741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1.8%</w:t>
            </w:r>
          </w:p>
        </w:tc>
      </w:tr>
      <w:tr w:rsidR="00E73717" w:rsidRPr="00140959" w14:paraId="0C988173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00753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Maryland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5E70C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DA6C6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$82,498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3FDF5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$65,780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25594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$82,604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9E3BD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$65,780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27C63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0.1%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ABAAD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</w:tr>
      <w:tr w:rsidR="00E73717" w:rsidRPr="00140959" w14:paraId="18298B0A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AE355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00374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14F3B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97F53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6546A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1485D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1FA2A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70A0E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E73717" w:rsidRPr="00140959" w14:paraId="145F7D38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7AAD8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Massachusetts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1DA63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Lay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3F176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$67,455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3327A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$57,875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460D7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$68,393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3EEF3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$60,250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2A7C2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1.4%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AA242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4.1%</w:t>
            </w:r>
          </w:p>
        </w:tc>
      </w:tr>
      <w:tr w:rsidR="00E73717" w:rsidRPr="00140959" w14:paraId="534EFD63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38C82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Massachusetts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235C9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642B3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$79,825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9AF56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$81,500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835B5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$80,887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134D4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$81,500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46BDA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1.3%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A64EF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</w:tr>
      <w:tr w:rsidR="00E73717" w:rsidRPr="00140959" w14:paraId="2C1B099A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BB3A2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6FA36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9B179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A5038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41EFA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54439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70BA9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71AC6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E73717" w:rsidRPr="00140959" w14:paraId="029E9718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C3389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Michigan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1D967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Lay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DF499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$40,537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D638D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$33,444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10D7C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$40,957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F323A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$33,444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6AF49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1.0%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F8A04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</w:tr>
      <w:tr w:rsidR="00E73717" w:rsidRPr="00140959" w14:paraId="2A285D20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72CD1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Michigan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F1124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159F0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$57,634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40716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$44,869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081A0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$58,298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9BE87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$45,486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F0DFF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1.2%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8B804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1.4%</w:t>
            </w:r>
          </w:p>
        </w:tc>
      </w:tr>
      <w:tr w:rsidR="00E73717" w:rsidRPr="00140959" w14:paraId="06AD9F3F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96F36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C5B9C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34637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97DF5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1C88B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73A3D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2036A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9B767" w14:textId="77777777" w:rsidR="00E73717" w:rsidRPr="00140959" w:rsidRDefault="00E73717" w:rsidP="00E73717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E73717" w:rsidRPr="00140959" w14:paraId="3DAFC60D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2E989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Minnesota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608B5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Lay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8DCB9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$24,823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87E4D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$24,823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20254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$24,823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00664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$24,823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1F4CE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971CD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</w:tr>
      <w:tr w:rsidR="00E73717" w:rsidRPr="00140959" w14:paraId="22CD7066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DAEE0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Minnesota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A8C2A" w14:textId="77777777" w:rsidR="00E73717" w:rsidRPr="00140959" w:rsidRDefault="00E73717" w:rsidP="00E73717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FD0FD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$67,982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180C9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$64,978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650B3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$68,757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2A6E9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$64,978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A2837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1.1%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58B4A" w14:textId="77777777" w:rsidR="00E73717" w:rsidRPr="00140959" w:rsidRDefault="00E73717" w:rsidP="00E73717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</w:tr>
    </w:tbl>
    <w:p w14:paraId="4CFB0E1B" w14:textId="77777777" w:rsidR="00C509A4" w:rsidRDefault="00C509A4" w:rsidP="00E73717">
      <w:pPr>
        <w:spacing w:before="0" w:after="0"/>
        <w:jc w:val="right"/>
        <w:rPr>
          <w:rFonts w:ascii="Calibri" w:eastAsia="Times New Roman" w:hAnsi="Calibri" w:cs="Calibri"/>
          <w:color w:val="000000"/>
          <w:sz w:val="22"/>
          <w:szCs w:val="22"/>
        </w:rPr>
        <w:sectPr w:rsidR="00C509A4" w:rsidSect="00C7751C">
          <w:pgSz w:w="12240" w:h="15840"/>
          <w:pgMar w:top="720" w:right="360" w:bottom="720" w:left="1440" w:header="720" w:footer="720" w:gutter="0"/>
          <w:cols w:space="720"/>
          <w:docGrid w:linePitch="360"/>
        </w:sectPr>
      </w:pPr>
    </w:p>
    <w:p w14:paraId="1B65A168" w14:textId="77777777" w:rsidR="00454FAB" w:rsidRDefault="00454FAB" w:rsidP="00140959">
      <w:pPr>
        <w:spacing w:before="0" w:after="0"/>
        <w:rPr>
          <w:rFonts w:ascii="Calibri" w:eastAsia="Times New Roman" w:hAnsi="Calibri" w:cs="Calibri"/>
          <w:color w:val="000000"/>
          <w:sz w:val="22"/>
          <w:szCs w:val="22"/>
        </w:rPr>
      </w:pPr>
    </w:p>
    <w:tbl>
      <w:tblPr>
        <w:tblW w:w="9821" w:type="dxa"/>
        <w:tblCellMar>
          <w:top w:w="29" w:type="dxa"/>
        </w:tblCellMar>
        <w:tblLook w:val="04A0" w:firstRow="1" w:lastRow="0" w:firstColumn="1" w:lastColumn="0" w:noHBand="0" w:noVBand="1"/>
      </w:tblPr>
      <w:tblGrid>
        <w:gridCol w:w="2070"/>
        <w:gridCol w:w="1410"/>
        <w:gridCol w:w="1052"/>
        <w:gridCol w:w="1052"/>
        <w:gridCol w:w="1052"/>
        <w:gridCol w:w="1052"/>
        <w:gridCol w:w="971"/>
        <w:gridCol w:w="1162"/>
      </w:tblGrid>
      <w:tr w:rsidR="0089123D" w:rsidRPr="00140959" w14:paraId="37CF1CF6" w14:textId="77777777" w:rsidTr="00D26EE7">
        <w:trPr>
          <w:trHeight w:val="300"/>
        </w:trPr>
        <w:tc>
          <w:tcPr>
            <w:tcW w:w="2070" w:type="dxa"/>
            <w:vMerge w:val="restart"/>
            <w:tcBorders>
              <w:top w:val="nil"/>
              <w:left w:val="nil"/>
              <w:right w:val="nil"/>
            </w:tcBorders>
            <w:shd w:val="clear" w:color="000000" w:fill="E7E6E6"/>
            <w:noWrap/>
            <w:vAlign w:val="center"/>
          </w:tcPr>
          <w:p w14:paraId="3FDC3E1F" w14:textId="699B95C6" w:rsidR="0089123D" w:rsidRPr="00140959" w:rsidRDefault="0089123D" w:rsidP="005F1AE0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kern w:val="2"/>
                <w:sz w:val="16"/>
                <w:szCs w:val="16"/>
                <w14:ligatures w14:val="standardContextual"/>
              </w:rPr>
              <w:t>STATE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right w:val="nil"/>
            </w:tcBorders>
            <w:shd w:val="clear" w:color="000000" w:fill="E7E6E6"/>
            <w:noWrap/>
            <w:vAlign w:val="center"/>
          </w:tcPr>
          <w:p w14:paraId="7F47F104" w14:textId="10CDB5C3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kern w:val="2"/>
                <w:sz w:val="16"/>
                <w:szCs w:val="16"/>
                <w14:ligatures w14:val="standardContextual"/>
              </w:rPr>
              <w:t xml:space="preserve">MINISTER </w:t>
            </w: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kern w:val="2"/>
                <w:sz w:val="16"/>
                <w:szCs w:val="16"/>
                <w14:ligatures w14:val="standardContextual"/>
              </w:rPr>
              <w:br/>
              <w:t>STATUS</w:t>
            </w:r>
          </w:p>
        </w:tc>
        <w:tc>
          <w:tcPr>
            <w:tcW w:w="2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4FD3E5BD" w14:textId="556ACA9F" w:rsidR="0089123D" w:rsidRPr="00140959" w:rsidRDefault="0089123D" w:rsidP="005F1AE0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SALARIES [202</w:t>
            </w:r>
            <w:r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5</w:t>
            </w: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]</w:t>
            </w:r>
          </w:p>
        </w:tc>
        <w:tc>
          <w:tcPr>
            <w:tcW w:w="2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10994BD1" w14:textId="7CEC1CDC" w:rsidR="0089123D" w:rsidRPr="00140959" w:rsidRDefault="0089123D" w:rsidP="005F1AE0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SALARIES [202</w:t>
            </w:r>
            <w:r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6</w:t>
            </w: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]</w:t>
            </w:r>
          </w:p>
        </w:tc>
        <w:tc>
          <w:tcPr>
            <w:tcW w:w="2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300B2D21" w14:textId="091C21BB" w:rsidR="0089123D" w:rsidRPr="00140959" w:rsidRDefault="0089123D" w:rsidP="005F1AE0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% CHANGE [202</w:t>
            </w:r>
            <w:r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5</w:t>
            </w: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-202</w:t>
            </w:r>
            <w:r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6</w:t>
            </w: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]</w:t>
            </w:r>
          </w:p>
        </w:tc>
      </w:tr>
      <w:tr w:rsidR="0089123D" w:rsidRPr="00140959" w14:paraId="13BD7731" w14:textId="77777777" w:rsidTr="00703566">
        <w:trPr>
          <w:trHeight w:val="300"/>
        </w:trPr>
        <w:tc>
          <w:tcPr>
            <w:tcW w:w="2070" w:type="dxa"/>
            <w:vMerge/>
            <w:tcBorders>
              <w:left w:val="nil"/>
              <w:bottom w:val="single" w:sz="8" w:space="0" w:color="D0CECE"/>
              <w:right w:val="nil"/>
            </w:tcBorders>
            <w:shd w:val="clear" w:color="000000" w:fill="E7E6E6"/>
            <w:noWrap/>
            <w:vAlign w:val="center"/>
            <w:hideMark/>
          </w:tcPr>
          <w:p w14:paraId="49E8C615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vMerge/>
            <w:tcBorders>
              <w:left w:val="nil"/>
              <w:bottom w:val="single" w:sz="8" w:space="0" w:color="D0CECE"/>
              <w:right w:val="nil"/>
            </w:tcBorders>
            <w:shd w:val="clear" w:color="000000" w:fill="E7E6E6"/>
            <w:noWrap/>
            <w:vAlign w:val="center"/>
            <w:hideMark/>
          </w:tcPr>
          <w:p w14:paraId="0203E00F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9B75D6A" w14:textId="1746B583" w:rsidR="0089123D" w:rsidRPr="00140959" w:rsidRDefault="0089123D" w:rsidP="0024730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AVERAGE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A878DAB" w14:textId="0EAE2D5F" w:rsidR="0089123D" w:rsidRPr="00140959" w:rsidRDefault="0089123D" w:rsidP="0024730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MEDIAN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D52A1A6" w14:textId="4B0F53A0" w:rsidR="0089123D" w:rsidRPr="00140959" w:rsidRDefault="0089123D" w:rsidP="0024730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AVERAGE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61056E9" w14:textId="26081138" w:rsidR="0089123D" w:rsidRPr="00140959" w:rsidRDefault="0089123D" w:rsidP="0024730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AVERAGE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BE3215B" w14:textId="1E8960FF" w:rsidR="0089123D" w:rsidRPr="00140959" w:rsidRDefault="0089123D" w:rsidP="0024730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MEDIAN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3836B6F" w14:textId="175ACD56" w:rsidR="0089123D" w:rsidRPr="00140959" w:rsidRDefault="0089123D" w:rsidP="0024730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AVERAGE</w:t>
            </w:r>
          </w:p>
        </w:tc>
      </w:tr>
      <w:tr w:rsidR="0089123D" w:rsidRPr="00140959" w14:paraId="5F7C67C9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23BA2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Mississippi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6B5D5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Lay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A6926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$33,386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09633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$28,300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EC945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$33,386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C0C05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$28,300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5FF3F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DEF26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</w:tr>
      <w:tr w:rsidR="0089123D" w:rsidRPr="00140959" w14:paraId="06A0F53F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661D6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Mississippi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42417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93590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$45,743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8996C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$36,000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2A258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$45,792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AE934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$36,000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14490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0.1%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00587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</w:tr>
      <w:tr w:rsidR="0089123D" w:rsidRPr="00140959" w14:paraId="49B1D1B0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ED2642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E1B0E9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4C8294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3A60D9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A2530D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58FB0F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A4200D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6E7601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89123D" w:rsidRPr="00140959" w14:paraId="28C3308C" w14:textId="77777777" w:rsidTr="00C10A06">
        <w:tblPrEx>
          <w:tblCellMar>
            <w:top w:w="0" w:type="dxa"/>
          </w:tblCellMar>
        </w:tblPrEx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63829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Missouri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553F6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Lay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2E0C1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$32,500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52487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$32,500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735C5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$33,750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6A187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$33,750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FA583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3.8%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D7AF8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3.8%</w:t>
            </w:r>
          </w:p>
        </w:tc>
      </w:tr>
      <w:tr w:rsidR="0089123D" w:rsidRPr="00140959" w14:paraId="7F48EAB4" w14:textId="77777777" w:rsidTr="00C10A06">
        <w:tblPrEx>
          <w:tblCellMar>
            <w:top w:w="0" w:type="dxa"/>
          </w:tblCellMar>
        </w:tblPrEx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A2408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Missouri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52816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FC462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$73,780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DCF1F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$64,964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FCB33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$74,349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355F0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$67,464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4E67A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0.8%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AADC3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3.8%</w:t>
            </w:r>
          </w:p>
        </w:tc>
      </w:tr>
      <w:tr w:rsidR="0089123D" w:rsidRPr="00140959" w14:paraId="28CF6D46" w14:textId="77777777" w:rsidTr="00C10A06">
        <w:tblPrEx>
          <w:tblCellMar>
            <w:top w:w="0" w:type="dxa"/>
          </w:tblCellMar>
        </w:tblPrEx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0E591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3ADFD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6933D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B33D9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0D782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88199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0AFA8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FC182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89123D" w:rsidRPr="00140959" w14:paraId="0CAB008E" w14:textId="77777777" w:rsidTr="00C10A06">
        <w:tblPrEx>
          <w:tblCellMar>
            <w:top w:w="0" w:type="dxa"/>
          </w:tblCellMar>
        </w:tblPrEx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FD020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Montana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03038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6B0F5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$46,168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F6DF7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$33,250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A50BB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$46,208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7F205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$33,250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C8CB9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0.1%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F660E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</w:tr>
      <w:tr w:rsidR="0089123D" w:rsidRPr="00140959" w14:paraId="445C810A" w14:textId="77777777" w:rsidTr="00C10A06">
        <w:tblPrEx>
          <w:tblCellMar>
            <w:top w:w="0" w:type="dxa"/>
          </w:tblCellMar>
        </w:tblPrEx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0F66B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A2E81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6D736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B3657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08E09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5AE6F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1B6E1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1DEC9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89123D" w:rsidRPr="00140959" w14:paraId="30AD0AC7" w14:textId="77777777" w:rsidTr="00C10A06">
        <w:tblPrEx>
          <w:tblCellMar>
            <w:top w:w="0" w:type="dxa"/>
          </w:tblCellMar>
        </w:tblPrEx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F2311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Nebraska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11320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Lay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78533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$41,700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DAF72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$39,750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091E9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$42,320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A8E42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$40,943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04223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1.5%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5E91F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3.0%</w:t>
            </w:r>
          </w:p>
        </w:tc>
      </w:tr>
      <w:tr w:rsidR="0089123D" w:rsidRPr="00140959" w14:paraId="69E4E350" w14:textId="77777777" w:rsidTr="00C10A06">
        <w:tblPrEx>
          <w:tblCellMar>
            <w:top w:w="0" w:type="dxa"/>
          </w:tblCellMar>
        </w:tblPrEx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34DD4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Nebraska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DC08B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05827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$61,318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2D132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$63,161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03CE9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$62,505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D9700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$65,324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6CB9D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1.9%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E468A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3.4%</w:t>
            </w:r>
          </w:p>
        </w:tc>
      </w:tr>
      <w:tr w:rsidR="0089123D" w:rsidRPr="00140959" w14:paraId="7EE1139D" w14:textId="77777777" w:rsidTr="00C10A06">
        <w:tblPrEx>
          <w:tblCellMar>
            <w:top w:w="0" w:type="dxa"/>
          </w:tblCellMar>
        </w:tblPrEx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16356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C839B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18EF9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6D31A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D74F9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D36D9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DD3C2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1AAC5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89123D" w:rsidRPr="00140959" w14:paraId="437DC6D4" w14:textId="77777777" w:rsidTr="00C10A06">
        <w:tblPrEx>
          <w:tblCellMar>
            <w:top w:w="0" w:type="dxa"/>
          </w:tblCellMar>
        </w:tblPrEx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A7C40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Nevada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D73CC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03D10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$51,250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3747F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$51,250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8CBE8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$51,250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35DB8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$51,250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F3EE6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CDC57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</w:tr>
      <w:tr w:rsidR="0089123D" w:rsidRPr="00140959" w14:paraId="1B6174AC" w14:textId="77777777" w:rsidTr="00C10A06">
        <w:tblPrEx>
          <w:tblCellMar>
            <w:top w:w="0" w:type="dxa"/>
          </w:tblCellMar>
        </w:tblPrEx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188F5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005F5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15182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0C956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8AB4E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0989D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BB199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93060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89123D" w:rsidRPr="00140959" w14:paraId="0A4DEC8F" w14:textId="77777777" w:rsidTr="00C10A06">
        <w:tblPrEx>
          <w:tblCellMar>
            <w:top w:w="0" w:type="dxa"/>
          </w:tblCellMar>
        </w:tblPrEx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59AE5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New Hampshire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3F459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Lay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1B3CC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$44,600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BA586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$44,600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9EECE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$46,826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B289C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$46,826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19EFF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5.0%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D6A90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5.0%</w:t>
            </w:r>
          </w:p>
        </w:tc>
      </w:tr>
      <w:tr w:rsidR="0089123D" w:rsidRPr="00140959" w14:paraId="617A68F9" w14:textId="77777777" w:rsidTr="00C10A06">
        <w:tblPrEx>
          <w:tblCellMar>
            <w:top w:w="0" w:type="dxa"/>
          </w:tblCellMar>
        </w:tblPrEx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8E00C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New Hampshire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80BBE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75AA2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$64,951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CADD3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$59,761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5619A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$66,388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E24A4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$60,370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07D4B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2.2%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39EA8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1.0%</w:t>
            </w:r>
          </w:p>
        </w:tc>
      </w:tr>
      <w:tr w:rsidR="0089123D" w:rsidRPr="00140959" w14:paraId="1902A69B" w14:textId="77777777" w:rsidTr="00C10A06">
        <w:tblPrEx>
          <w:tblCellMar>
            <w:top w:w="0" w:type="dxa"/>
          </w:tblCellMar>
        </w:tblPrEx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9FF69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828A6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C4969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92A92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2EC51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0D1FD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4CCC7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09720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89123D" w:rsidRPr="00140959" w14:paraId="0A0324A4" w14:textId="77777777" w:rsidTr="00C10A06">
        <w:tblPrEx>
          <w:tblCellMar>
            <w:top w:w="0" w:type="dxa"/>
          </w:tblCellMar>
        </w:tblPrEx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E4514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New Jersey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CCFA8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Lay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72D22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$59,832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B47AC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$43,880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94E8D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$60,563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7527C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$45,227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44207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1.2%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5DE6F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3.1%</w:t>
            </w:r>
          </w:p>
        </w:tc>
      </w:tr>
      <w:tr w:rsidR="0089123D" w:rsidRPr="00140959" w14:paraId="7E924EDE" w14:textId="77777777" w:rsidTr="00C10A06">
        <w:tblPrEx>
          <w:tblCellMar>
            <w:top w:w="0" w:type="dxa"/>
          </w:tblCellMar>
        </w:tblPrEx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152AA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New Jersey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D083F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20D1E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$78,007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DDC2A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$69,973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40DCD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$78,727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24372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$70,737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23B51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0.9%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A502A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1.1%</w:t>
            </w:r>
          </w:p>
        </w:tc>
      </w:tr>
      <w:tr w:rsidR="0089123D" w:rsidRPr="00140959" w14:paraId="1A6FF5F6" w14:textId="77777777" w:rsidTr="00C10A06">
        <w:tblPrEx>
          <w:tblCellMar>
            <w:top w:w="0" w:type="dxa"/>
          </w:tblCellMar>
        </w:tblPrEx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8A557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BDCD5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3DC9A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2D84A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04848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1AAE0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54079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7276A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89123D" w:rsidRPr="00140959" w14:paraId="46749E75" w14:textId="77777777" w:rsidTr="00C10A06">
        <w:tblPrEx>
          <w:tblCellMar>
            <w:top w:w="0" w:type="dxa"/>
          </w:tblCellMar>
        </w:tblPrEx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B99EF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New Mexico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D4F2D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333AA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$113,300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1AAB8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$113,300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F23E6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$114,443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0DF56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$114,443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4A33C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1.0%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70918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1.0%</w:t>
            </w:r>
          </w:p>
        </w:tc>
      </w:tr>
      <w:tr w:rsidR="0089123D" w:rsidRPr="00140959" w14:paraId="2D7F8684" w14:textId="77777777" w:rsidTr="00C10A06">
        <w:tblPrEx>
          <w:tblCellMar>
            <w:top w:w="0" w:type="dxa"/>
          </w:tblCellMar>
        </w:tblPrEx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FC5F3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9ADC7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C9579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EF5D6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9D308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1ADE6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94226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B6D5D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89123D" w:rsidRPr="00140959" w14:paraId="25BDE01F" w14:textId="77777777" w:rsidTr="00C10A06">
        <w:tblPrEx>
          <w:tblCellMar>
            <w:top w:w="0" w:type="dxa"/>
          </w:tblCellMar>
        </w:tblPrEx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84801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New York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EFDDF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Lay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E0DA3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$43,472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DCD7B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$37,335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0A20E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$44,236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5B9AB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$37,335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0B302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1.8%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01E0E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</w:tr>
      <w:tr w:rsidR="0089123D" w:rsidRPr="00140959" w14:paraId="5EBE8830" w14:textId="77777777" w:rsidTr="00C10A06">
        <w:tblPrEx>
          <w:tblCellMar>
            <w:top w:w="0" w:type="dxa"/>
          </w:tblCellMar>
        </w:tblPrEx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BC15C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New York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58D75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0B3B3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$77,177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A9500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$66,500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2D29B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$77,949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6413B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$66,560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11B67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1.0%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4EAC0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0.1%</w:t>
            </w:r>
          </w:p>
        </w:tc>
      </w:tr>
      <w:tr w:rsidR="0089123D" w:rsidRPr="00140959" w14:paraId="2F386126" w14:textId="77777777" w:rsidTr="00C10A06">
        <w:tblPrEx>
          <w:tblCellMar>
            <w:top w:w="0" w:type="dxa"/>
          </w:tblCellMar>
        </w:tblPrEx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B7B5E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8AE7F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B26D1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CC9F7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CB862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A7586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B5B11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1564C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89123D" w:rsidRPr="00140959" w14:paraId="136E77FC" w14:textId="77777777" w:rsidTr="00C10A06">
        <w:tblPrEx>
          <w:tblCellMar>
            <w:top w:w="0" w:type="dxa"/>
          </w:tblCellMar>
        </w:tblPrEx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3C9D8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North Carolina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3318B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Lay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085AE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$53,473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51211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$53,621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2F64F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$54,794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01BBA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$55,845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47F0B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2.5%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AA5FC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4.1%</w:t>
            </w:r>
          </w:p>
        </w:tc>
      </w:tr>
      <w:tr w:rsidR="0089123D" w:rsidRPr="00140959" w14:paraId="498325C1" w14:textId="77777777" w:rsidTr="00C10A06">
        <w:tblPrEx>
          <w:tblCellMar>
            <w:top w:w="0" w:type="dxa"/>
          </w:tblCellMar>
        </w:tblPrEx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DC44F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North Carolina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0C24D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AAEE8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$82,733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4D732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$71,237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055A1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$83,785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1F1BC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$72,310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37BFB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1.3%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83F59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1.5%</w:t>
            </w:r>
          </w:p>
        </w:tc>
      </w:tr>
      <w:tr w:rsidR="0089123D" w:rsidRPr="00140959" w14:paraId="3EFC1D10" w14:textId="77777777" w:rsidTr="00C10A06">
        <w:tblPrEx>
          <w:tblCellMar>
            <w:top w:w="0" w:type="dxa"/>
          </w:tblCellMar>
        </w:tblPrEx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C30A9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38B2D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F17A3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A9D55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2ACE9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010D4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278F9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7A7C6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89123D" w:rsidRPr="00140959" w14:paraId="27054EBE" w14:textId="77777777" w:rsidTr="00C10A06">
        <w:tblPrEx>
          <w:tblCellMar>
            <w:top w:w="0" w:type="dxa"/>
          </w:tblCellMar>
        </w:tblPrEx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3C940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Ohio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C7F4E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Lay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CB21F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$48,056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A2090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$38,096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FEADD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$48,566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1DCC2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$39,463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EA1FE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1.1%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96ADC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3.6%</w:t>
            </w:r>
          </w:p>
        </w:tc>
      </w:tr>
      <w:tr w:rsidR="0089123D" w:rsidRPr="00140959" w14:paraId="598E8A8A" w14:textId="77777777" w:rsidTr="00C10A06">
        <w:tblPrEx>
          <w:tblCellMar>
            <w:top w:w="0" w:type="dxa"/>
          </w:tblCellMar>
        </w:tblPrEx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A9A2E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Ohio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9914E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838D4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$67,970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8C82E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$60,000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431CC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$68,725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75BF2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$60,949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EF78E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1.1%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BD59B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1.6%</w:t>
            </w:r>
          </w:p>
        </w:tc>
      </w:tr>
      <w:tr w:rsidR="0089123D" w:rsidRPr="00140959" w14:paraId="180C1F28" w14:textId="77777777" w:rsidTr="00C10A06">
        <w:tblPrEx>
          <w:tblCellMar>
            <w:top w:w="0" w:type="dxa"/>
          </w:tblCellMar>
        </w:tblPrEx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5AF97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E1D6D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BDC2D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A94AB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65AA8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0C6A8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1FCF7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252B8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89123D" w:rsidRPr="00140959" w14:paraId="04B922DA" w14:textId="77777777" w:rsidTr="00C10A06">
        <w:tblPrEx>
          <w:tblCellMar>
            <w:top w:w="0" w:type="dxa"/>
          </w:tblCellMar>
        </w:tblPrEx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411DB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Oklahoma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DCD9C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Lay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5A55A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$27,734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532B5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$32,534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70864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$27,734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9DED6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$32,534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690E8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1F3F7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</w:tr>
      <w:tr w:rsidR="0089123D" w:rsidRPr="00140959" w14:paraId="7BA8C3EF" w14:textId="77777777" w:rsidTr="00C10A06">
        <w:tblPrEx>
          <w:tblCellMar>
            <w:top w:w="0" w:type="dxa"/>
          </w:tblCellMar>
        </w:tblPrEx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AA9AF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Oklahoma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C8A05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7CDCA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$50,023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E8E7B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$52,245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CE532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$50,023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160D7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$52,245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D025A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02643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</w:tr>
      <w:tr w:rsidR="0089123D" w:rsidRPr="00140959" w14:paraId="3F4EB5BC" w14:textId="77777777" w:rsidTr="00C10A06">
        <w:tblPrEx>
          <w:tblCellMar>
            <w:top w:w="0" w:type="dxa"/>
          </w:tblCellMar>
        </w:tblPrEx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1A1BC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67127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FC66D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C1499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EF2A0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E8AB8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C56DC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D2199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89123D" w:rsidRPr="00140959" w14:paraId="358FD03B" w14:textId="77777777" w:rsidTr="00C10A06">
        <w:tblPrEx>
          <w:tblCellMar>
            <w:top w:w="0" w:type="dxa"/>
          </w:tblCellMar>
        </w:tblPrEx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ECE41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Oregon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B6F19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209F9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$55,924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53A8C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$53,674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3E353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$56,845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4D885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$55,634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33956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1.6%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B7BF8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3.7%</w:t>
            </w:r>
          </w:p>
        </w:tc>
      </w:tr>
      <w:tr w:rsidR="0089123D" w:rsidRPr="00140959" w14:paraId="06C0E96A" w14:textId="77777777" w:rsidTr="00C10A06">
        <w:tblPrEx>
          <w:tblCellMar>
            <w:top w:w="0" w:type="dxa"/>
          </w:tblCellMar>
        </w:tblPrEx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439ED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F38C7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1F18C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C7E1A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E50AF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A2DFB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2B8F1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DEFAF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89123D" w:rsidRPr="00140959" w14:paraId="6D83B973" w14:textId="77777777" w:rsidTr="00C10A06">
        <w:tblPrEx>
          <w:tblCellMar>
            <w:top w:w="0" w:type="dxa"/>
          </w:tblCellMar>
        </w:tblPrEx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73D02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Pennsylvania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C43BA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Lay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F13C9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$57,638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6B7FF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$44,312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D9166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$58,526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FAEC6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$44,312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0CF06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1.5%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30501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</w:tr>
      <w:tr w:rsidR="0089123D" w:rsidRPr="00140959" w14:paraId="4632E5A4" w14:textId="77777777" w:rsidTr="00C10A06">
        <w:tblPrEx>
          <w:tblCellMar>
            <w:top w:w="0" w:type="dxa"/>
          </w:tblCellMar>
        </w:tblPrEx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E528E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Pennsylvania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21370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08149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$81,138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C9FF0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$69,660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0B2E6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$82,336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BED02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$71,049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03C31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1.5%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2152C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2.0%</w:t>
            </w:r>
          </w:p>
        </w:tc>
      </w:tr>
      <w:tr w:rsidR="0089123D" w:rsidRPr="00140959" w14:paraId="3D1E7B3C" w14:textId="77777777" w:rsidTr="00C10A06">
        <w:tblPrEx>
          <w:tblCellMar>
            <w:top w:w="0" w:type="dxa"/>
          </w:tblCellMar>
        </w:tblPrEx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0A84F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5AF7A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98774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E4674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1BDC3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9B1CB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664F4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BC4EC" w14:textId="77777777" w:rsidR="0089123D" w:rsidRPr="00140959" w:rsidRDefault="0089123D" w:rsidP="0089123D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89123D" w:rsidRPr="00140959" w14:paraId="2D4155B9" w14:textId="77777777" w:rsidTr="00C10A06">
        <w:tblPrEx>
          <w:tblCellMar>
            <w:top w:w="0" w:type="dxa"/>
          </w:tblCellMar>
        </w:tblPrEx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A7D0B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Rhode Island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BFD70" w14:textId="77777777" w:rsidR="0089123D" w:rsidRPr="00140959" w:rsidRDefault="0089123D" w:rsidP="0089123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6A7DA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$74,689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21AE8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$77,000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EFF69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$76,459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943C6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$77,445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9DA98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2.4%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3E6FE" w14:textId="77777777" w:rsidR="0089123D" w:rsidRPr="00140959" w:rsidRDefault="0089123D" w:rsidP="0089123D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0.6%</w:t>
            </w:r>
          </w:p>
        </w:tc>
      </w:tr>
    </w:tbl>
    <w:p w14:paraId="54177E67" w14:textId="77777777" w:rsidR="00C509A4" w:rsidRDefault="00C509A4" w:rsidP="00140959">
      <w:pPr>
        <w:spacing w:before="0" w:after="0"/>
        <w:rPr>
          <w:rFonts w:ascii="Calibri" w:eastAsia="Times New Roman" w:hAnsi="Calibri" w:cs="Calibri"/>
          <w:color w:val="000000"/>
          <w:sz w:val="22"/>
          <w:szCs w:val="22"/>
        </w:rPr>
      </w:pPr>
    </w:p>
    <w:p w14:paraId="0BB3916A" w14:textId="77777777" w:rsidR="00C509A4" w:rsidRDefault="00C509A4" w:rsidP="00140959">
      <w:pPr>
        <w:spacing w:before="0" w:after="0"/>
        <w:rPr>
          <w:rFonts w:ascii="Calibri" w:eastAsia="Times New Roman" w:hAnsi="Calibri" w:cs="Calibri"/>
          <w:color w:val="000000"/>
          <w:sz w:val="22"/>
          <w:szCs w:val="22"/>
        </w:rPr>
        <w:sectPr w:rsidR="00C509A4" w:rsidSect="00C7751C">
          <w:pgSz w:w="12240" w:h="15840"/>
          <w:pgMar w:top="720" w:right="360" w:bottom="720" w:left="1440" w:header="720" w:footer="720" w:gutter="0"/>
          <w:cols w:space="720"/>
          <w:docGrid w:linePitch="360"/>
        </w:sectPr>
      </w:pPr>
    </w:p>
    <w:p w14:paraId="02E1EC08" w14:textId="77777777" w:rsidR="00C80A96" w:rsidRPr="00360132" w:rsidRDefault="00C80A96" w:rsidP="00360132">
      <w:pPr>
        <w:spacing w:before="0" w:after="0"/>
        <w:rPr>
          <w:rFonts w:ascii="Calibri" w:eastAsia="Times New Roman" w:hAnsi="Calibri" w:cs="Calibri"/>
          <w:color w:val="000000"/>
          <w:sz w:val="22"/>
          <w:szCs w:val="22"/>
        </w:rPr>
      </w:pPr>
    </w:p>
    <w:tbl>
      <w:tblPr>
        <w:tblW w:w="9821" w:type="dxa"/>
        <w:tblLook w:val="04A0" w:firstRow="1" w:lastRow="0" w:firstColumn="1" w:lastColumn="0" w:noHBand="0" w:noVBand="1"/>
      </w:tblPr>
      <w:tblGrid>
        <w:gridCol w:w="2070"/>
        <w:gridCol w:w="1410"/>
        <w:gridCol w:w="1052"/>
        <w:gridCol w:w="1052"/>
        <w:gridCol w:w="1052"/>
        <w:gridCol w:w="1052"/>
        <w:gridCol w:w="971"/>
        <w:gridCol w:w="1162"/>
      </w:tblGrid>
      <w:tr w:rsidR="00EA3884" w:rsidRPr="00140959" w14:paraId="66765327" w14:textId="77777777" w:rsidTr="00D26EE7">
        <w:trPr>
          <w:trHeight w:val="300"/>
        </w:trPr>
        <w:tc>
          <w:tcPr>
            <w:tcW w:w="2070" w:type="dxa"/>
            <w:vMerge w:val="restart"/>
            <w:tcBorders>
              <w:top w:val="nil"/>
              <w:left w:val="nil"/>
              <w:right w:val="nil"/>
            </w:tcBorders>
            <w:shd w:val="clear" w:color="000000" w:fill="E7E6E6"/>
            <w:noWrap/>
            <w:vAlign w:val="center"/>
          </w:tcPr>
          <w:p w14:paraId="762DCE41" w14:textId="3E7FCFD6" w:rsidR="00EA3884" w:rsidRPr="00140959" w:rsidRDefault="00EA3884" w:rsidP="00EA388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kern w:val="2"/>
                <w:sz w:val="16"/>
                <w:szCs w:val="16"/>
                <w14:ligatures w14:val="standardContextual"/>
              </w:rPr>
              <w:t>STATE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right w:val="nil"/>
            </w:tcBorders>
            <w:shd w:val="clear" w:color="000000" w:fill="E7E6E6"/>
            <w:noWrap/>
            <w:vAlign w:val="center"/>
          </w:tcPr>
          <w:p w14:paraId="564E9011" w14:textId="4855252D" w:rsidR="00EA3884" w:rsidRPr="00140959" w:rsidRDefault="00EA3884" w:rsidP="00EA388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kern w:val="2"/>
                <w:sz w:val="16"/>
                <w:szCs w:val="16"/>
                <w14:ligatures w14:val="standardContextual"/>
              </w:rPr>
              <w:t xml:space="preserve">MINISTER </w:t>
            </w: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kern w:val="2"/>
                <w:sz w:val="16"/>
                <w:szCs w:val="16"/>
                <w14:ligatures w14:val="standardContextual"/>
              </w:rPr>
              <w:br/>
              <w:t>STATUS</w:t>
            </w:r>
          </w:p>
        </w:tc>
        <w:tc>
          <w:tcPr>
            <w:tcW w:w="2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1EF9D124" w14:textId="12391291" w:rsidR="00EA3884" w:rsidRPr="00140959" w:rsidRDefault="00EA3884" w:rsidP="00EA3884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SALARIES [202</w:t>
            </w:r>
            <w:r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5</w:t>
            </w: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]</w:t>
            </w:r>
          </w:p>
        </w:tc>
        <w:tc>
          <w:tcPr>
            <w:tcW w:w="2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70D91A4E" w14:textId="328A11EE" w:rsidR="00EA3884" w:rsidRPr="00140959" w:rsidRDefault="00EA3884" w:rsidP="00EA3884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SALARIES [202</w:t>
            </w:r>
            <w:r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6</w:t>
            </w: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]</w:t>
            </w:r>
          </w:p>
        </w:tc>
        <w:tc>
          <w:tcPr>
            <w:tcW w:w="2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53D3266F" w14:textId="75DE9559" w:rsidR="00EA3884" w:rsidRPr="00140959" w:rsidRDefault="00EA3884" w:rsidP="00EA3884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% CHANGE [202</w:t>
            </w:r>
            <w:r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5</w:t>
            </w: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-202</w:t>
            </w:r>
            <w:r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6</w:t>
            </w: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]</w:t>
            </w:r>
          </w:p>
        </w:tc>
      </w:tr>
      <w:tr w:rsidR="00EA3884" w:rsidRPr="00140959" w14:paraId="6A3F543B" w14:textId="77777777" w:rsidTr="00AD4919">
        <w:trPr>
          <w:trHeight w:val="300"/>
        </w:trPr>
        <w:tc>
          <w:tcPr>
            <w:tcW w:w="2070" w:type="dxa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6460EF69" w14:textId="77777777" w:rsidR="00EA3884" w:rsidRPr="00140959" w:rsidRDefault="00EA3884" w:rsidP="00EA388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75CD6CBA" w14:textId="77777777" w:rsidR="00EA3884" w:rsidRPr="00140959" w:rsidRDefault="00EA3884" w:rsidP="00EA388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64D116C0" w14:textId="771478E1" w:rsidR="00EA3884" w:rsidRPr="00140959" w:rsidRDefault="00EA3884" w:rsidP="00247307">
            <w:pPr>
              <w:spacing w:before="0" w:after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AVERAGE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4462B544" w14:textId="676E5230" w:rsidR="00EA3884" w:rsidRPr="00140959" w:rsidRDefault="00EA3884" w:rsidP="00247307">
            <w:pPr>
              <w:spacing w:before="0" w:after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MEDIAN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19D0D2AA" w14:textId="0E53DE6C" w:rsidR="00EA3884" w:rsidRPr="00140959" w:rsidRDefault="00EA3884" w:rsidP="00247307">
            <w:pPr>
              <w:spacing w:before="0" w:after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AVERAGE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7B2E78E1" w14:textId="428886B0" w:rsidR="00EA3884" w:rsidRPr="00140959" w:rsidRDefault="00EA3884" w:rsidP="00247307">
            <w:pPr>
              <w:spacing w:before="0" w:after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AVERAGE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40E047A0" w14:textId="0AA3E349" w:rsidR="00EA3884" w:rsidRPr="00140959" w:rsidRDefault="00EA3884" w:rsidP="00247307">
            <w:pPr>
              <w:spacing w:before="0" w:after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MEDIAN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77289093" w14:textId="4C5316B9" w:rsidR="00EA3884" w:rsidRPr="00140959" w:rsidRDefault="00EA3884" w:rsidP="00247307">
            <w:pPr>
              <w:spacing w:before="0" w:after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E2DEF">
              <w:rPr>
                <w:rFonts w:ascii="Segoe UI Black" w:eastAsia="Times New Roman" w:hAnsi="Segoe UI Black" w:cs="Calibri"/>
                <w:b/>
                <w:bCs/>
                <w:color w:val="002F6C"/>
                <w:sz w:val="16"/>
                <w:szCs w:val="16"/>
              </w:rPr>
              <w:t>AVERAGE</w:t>
            </w:r>
          </w:p>
        </w:tc>
      </w:tr>
      <w:tr w:rsidR="00A853A4" w:rsidRPr="00140959" w14:paraId="7AA59786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F4CF4" w14:textId="77777777" w:rsidR="00A853A4" w:rsidRPr="00140959" w:rsidRDefault="00A853A4" w:rsidP="00C10A06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South Carolina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7E73D" w14:textId="77777777" w:rsidR="00A853A4" w:rsidRPr="00140959" w:rsidRDefault="00A853A4" w:rsidP="00C10A06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Lay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EC449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$41,929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CF60A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$43,250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7CF72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$42,679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E4551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$43,250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62CD7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1.8%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2E3B0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</w:tr>
      <w:tr w:rsidR="00A853A4" w:rsidRPr="00140959" w14:paraId="71DDF54D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2F68D" w14:textId="77777777" w:rsidR="00A853A4" w:rsidRPr="00140959" w:rsidRDefault="00A853A4" w:rsidP="00C10A06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South Carolina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95744" w14:textId="77777777" w:rsidR="00A853A4" w:rsidRPr="00140959" w:rsidRDefault="00A853A4" w:rsidP="00C10A06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58F97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$65,337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25D0F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$60,000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8F40B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$65,726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743E7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$60,000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4E311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0.6%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7B740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</w:tr>
      <w:tr w:rsidR="00A853A4" w:rsidRPr="00140959" w14:paraId="61A4EF75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8901E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DC690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738F0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012A0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749E2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A4110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ED41C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C1316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853A4" w:rsidRPr="00140959" w14:paraId="0CA9F653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34BC0" w14:textId="77777777" w:rsidR="00A853A4" w:rsidRPr="00140959" w:rsidRDefault="00A853A4" w:rsidP="00C10A06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South Dakota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DBBF9" w14:textId="77777777" w:rsidR="00A853A4" w:rsidRPr="00140959" w:rsidRDefault="00A853A4" w:rsidP="00C10A06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Lay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11447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$52,015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3B2F3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$52,015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4CEDE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$54,106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11C80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$54,106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F2C05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4.0%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8ADA3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4.0%</w:t>
            </w:r>
          </w:p>
        </w:tc>
      </w:tr>
      <w:tr w:rsidR="00A853A4" w:rsidRPr="00140959" w14:paraId="641666B5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B72CA" w14:textId="77777777" w:rsidR="00A853A4" w:rsidRPr="00140959" w:rsidRDefault="00A853A4" w:rsidP="00C10A06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South Dakota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FA8C5" w14:textId="77777777" w:rsidR="00A853A4" w:rsidRPr="00140959" w:rsidRDefault="00A853A4" w:rsidP="00C10A06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A4AEE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$64,699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98399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$64,200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A5714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$67,502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B7395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$64,200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DE262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4.3%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2BFD7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</w:tr>
      <w:tr w:rsidR="00A853A4" w:rsidRPr="00140959" w14:paraId="634F1C41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F1228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871A8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D0DCE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74E29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E48D2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C7687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C1BDF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5F32F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853A4" w:rsidRPr="00140959" w14:paraId="7804D4C0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BD3B6" w14:textId="77777777" w:rsidR="00A853A4" w:rsidRPr="00140959" w:rsidRDefault="00A853A4" w:rsidP="00C10A06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Tennessee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5CEC0" w14:textId="77777777" w:rsidR="00A853A4" w:rsidRPr="00140959" w:rsidRDefault="00A853A4" w:rsidP="00C10A06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Lay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9694D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$46,311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988BC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$55,398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F855C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$46,740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C1E5F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$56,256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5F768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0.9%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122E8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1.5%</w:t>
            </w:r>
          </w:p>
        </w:tc>
      </w:tr>
      <w:tr w:rsidR="00A853A4" w:rsidRPr="00140959" w14:paraId="64A7AC28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2CBF9" w14:textId="77777777" w:rsidR="00A853A4" w:rsidRPr="00140959" w:rsidRDefault="00A853A4" w:rsidP="00C10A06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Tennessee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803F9" w14:textId="77777777" w:rsidR="00A853A4" w:rsidRPr="00140959" w:rsidRDefault="00A853A4" w:rsidP="00C10A06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D2C50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$60,340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9F67E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$51,313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21C50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$60,809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4E90E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$51,313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D7635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0.8%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CAAF7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</w:tr>
      <w:tr w:rsidR="00A853A4" w:rsidRPr="00140959" w14:paraId="0619E482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46010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5FE02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E7568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AF917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2A6D2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69A5B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C8D9E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1CA48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853A4" w:rsidRPr="00140959" w14:paraId="07CDA1AF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FF31E" w14:textId="77777777" w:rsidR="00A853A4" w:rsidRPr="00140959" w:rsidRDefault="00A853A4" w:rsidP="00C10A06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Texas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E9FF6" w14:textId="77777777" w:rsidR="00A853A4" w:rsidRPr="00140959" w:rsidRDefault="00A853A4" w:rsidP="00C10A06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Lay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B86F1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$67,179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4BEF1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$57,505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DF2E7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$70,621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C491B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$58,972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D6BB3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5.1%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9722B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2.6%</w:t>
            </w:r>
          </w:p>
        </w:tc>
      </w:tr>
      <w:tr w:rsidR="00A853A4" w:rsidRPr="00140959" w14:paraId="4C4CC1CF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063AE" w14:textId="77777777" w:rsidR="00A853A4" w:rsidRPr="00140959" w:rsidRDefault="00A853A4" w:rsidP="00C10A06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Texas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CF163" w14:textId="77777777" w:rsidR="00A853A4" w:rsidRPr="00140959" w:rsidRDefault="00A853A4" w:rsidP="00C10A06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54173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$65,451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CB47D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$51,200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505D6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$66,834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DC831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$51,200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5FDC2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2.1%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4BBFD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</w:tr>
      <w:tr w:rsidR="00A853A4" w:rsidRPr="00140959" w14:paraId="1F8A07DB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4076E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DC9A6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DB21C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6969E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CF8F2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75C0A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2DCB3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99C9D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853A4" w:rsidRPr="00140959" w14:paraId="3F451A33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C27B7" w14:textId="77777777" w:rsidR="00A853A4" w:rsidRPr="00140959" w:rsidRDefault="00A853A4" w:rsidP="00C10A06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Utah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C5214" w14:textId="77777777" w:rsidR="00A853A4" w:rsidRPr="00140959" w:rsidRDefault="00A853A4" w:rsidP="00C10A06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Lay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57E65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$49,313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E93DA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$49,313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ADDA7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$49,313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5FFC5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$49,313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219EF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9B8D7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</w:tr>
      <w:tr w:rsidR="00A853A4" w:rsidRPr="00140959" w14:paraId="2FDD87CE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AE760" w14:textId="77777777" w:rsidR="00A853A4" w:rsidRPr="00140959" w:rsidRDefault="00A853A4" w:rsidP="00C10A06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Utah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B2758" w14:textId="77777777" w:rsidR="00A853A4" w:rsidRPr="00140959" w:rsidRDefault="00A853A4" w:rsidP="00C10A06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109CC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$96,385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1C51B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$96,385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3692A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$96,385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62742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$96,385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CCEE4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9D859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</w:tr>
      <w:tr w:rsidR="00A853A4" w:rsidRPr="00140959" w14:paraId="53C72530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FA986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762A7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08CDE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8DF36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80E28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3F1F8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67DFA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BB338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853A4" w:rsidRPr="00140959" w14:paraId="47B2C968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A84F9" w14:textId="77777777" w:rsidR="00A853A4" w:rsidRPr="00140959" w:rsidRDefault="00A853A4" w:rsidP="00C10A06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Vermont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BF276" w14:textId="77777777" w:rsidR="00A853A4" w:rsidRPr="00140959" w:rsidRDefault="00A853A4" w:rsidP="00C10A06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Lay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186EF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$69,000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27882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$69,000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5EC77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$69,000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D77E1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$69,000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CED40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6630D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</w:tr>
      <w:tr w:rsidR="00A853A4" w:rsidRPr="00140959" w14:paraId="757A24E1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572E6" w14:textId="77777777" w:rsidR="00A853A4" w:rsidRPr="00140959" w:rsidRDefault="00A853A4" w:rsidP="00C10A06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Vermont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5AC68" w14:textId="77777777" w:rsidR="00A853A4" w:rsidRPr="00140959" w:rsidRDefault="00A853A4" w:rsidP="00C10A06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3FD3A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$45,310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68631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$39,541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6E3C4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$45,964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C8124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$39,541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2F8A1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1.4%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8F4F5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</w:tr>
      <w:tr w:rsidR="00A853A4" w:rsidRPr="00140959" w14:paraId="0EA0EDCF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5CFAF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D67D5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52881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F9356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4261A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6A7D0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08D6A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DCD7D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853A4" w:rsidRPr="00140959" w14:paraId="59337012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FD6EB" w14:textId="77777777" w:rsidR="00A853A4" w:rsidRPr="00140959" w:rsidRDefault="00A853A4" w:rsidP="00C10A06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Virginia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4E278" w14:textId="77777777" w:rsidR="00A853A4" w:rsidRPr="00140959" w:rsidRDefault="00A853A4" w:rsidP="00C10A06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Lay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0DB0E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$56,569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06A2D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$51,919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5FBC4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$56,764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8699E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$52,824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89CF4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0.3%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A0C38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1.7%</w:t>
            </w:r>
          </w:p>
        </w:tc>
      </w:tr>
      <w:tr w:rsidR="00A853A4" w:rsidRPr="00140959" w14:paraId="6B87CA04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F576E" w14:textId="77777777" w:rsidR="00A853A4" w:rsidRPr="00140959" w:rsidRDefault="00A853A4" w:rsidP="00C10A06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Virginia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9D839" w14:textId="77777777" w:rsidR="00A853A4" w:rsidRPr="00140959" w:rsidRDefault="00A853A4" w:rsidP="00C10A06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8E490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$68,718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54AB1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$64,224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F552C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$68,832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34FFA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$64,224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FFF3D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0.2%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FA3B2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0.0%</w:t>
            </w:r>
          </w:p>
        </w:tc>
      </w:tr>
      <w:tr w:rsidR="00A853A4" w:rsidRPr="00140959" w14:paraId="75A784FA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DD9F0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EA7F9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EE8DA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7D487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11702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C8B03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D990E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572F1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853A4" w:rsidRPr="00140959" w14:paraId="059620D9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56DB9" w14:textId="77777777" w:rsidR="00A853A4" w:rsidRPr="00140959" w:rsidRDefault="00A853A4" w:rsidP="00C10A06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Washington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F1246" w14:textId="77777777" w:rsidR="00A853A4" w:rsidRPr="00140959" w:rsidRDefault="00A853A4" w:rsidP="00C10A06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Lay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CC685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$45,717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8B3E9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$15,440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AB216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$47,191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EB18F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$16,489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EA44C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3.2%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1E048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6.8%</w:t>
            </w:r>
          </w:p>
        </w:tc>
      </w:tr>
      <w:tr w:rsidR="00A853A4" w:rsidRPr="00140959" w14:paraId="50AACA88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6CD84" w14:textId="77777777" w:rsidR="00A853A4" w:rsidRPr="00140959" w:rsidRDefault="00A853A4" w:rsidP="00C10A06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Washington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732FE" w14:textId="77777777" w:rsidR="00A853A4" w:rsidRPr="00140959" w:rsidRDefault="00A853A4" w:rsidP="00C10A06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C25CB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$75,704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2CFAF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$75,417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65ED6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$77,879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13806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$76,735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EF074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2.9%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B8DC5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1.7%</w:t>
            </w:r>
          </w:p>
        </w:tc>
      </w:tr>
      <w:tr w:rsidR="00A853A4" w:rsidRPr="00140959" w14:paraId="171229B6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8A8EF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5B763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90D48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F6576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445B3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291CF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08B5E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F4E78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853A4" w:rsidRPr="00140959" w14:paraId="2B0D12F1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6F5F9" w14:textId="77777777" w:rsidR="00A853A4" w:rsidRPr="00140959" w:rsidRDefault="00A853A4" w:rsidP="00C10A06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West Virginia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7168B" w14:textId="77777777" w:rsidR="00A853A4" w:rsidRPr="00140959" w:rsidRDefault="00A853A4" w:rsidP="00C10A06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Lay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8981B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$39,221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013D5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$38,183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5ABEB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$39,821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13289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$39,328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C7548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1.5%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C17E3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3.0%</w:t>
            </w:r>
          </w:p>
        </w:tc>
      </w:tr>
      <w:tr w:rsidR="00A853A4" w:rsidRPr="00140959" w14:paraId="2B734CD5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C7939" w14:textId="77777777" w:rsidR="00A853A4" w:rsidRPr="00140959" w:rsidRDefault="00A853A4" w:rsidP="00C10A06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West Virginia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35919" w14:textId="77777777" w:rsidR="00A853A4" w:rsidRPr="00140959" w:rsidRDefault="00A853A4" w:rsidP="00C10A06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DE24F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$63,122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FBC73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$62,767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D7A1E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$64,208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2B1EE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$63,635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0D9EA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1.7%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4D9C6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1.4%</w:t>
            </w:r>
          </w:p>
        </w:tc>
      </w:tr>
      <w:tr w:rsidR="00A853A4" w:rsidRPr="00140959" w14:paraId="20204F82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7614C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C52E4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4A3BB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A3D65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2490B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926C6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17CD4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EB772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853A4" w:rsidRPr="00140959" w14:paraId="560FB428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6DF75" w14:textId="77777777" w:rsidR="00A853A4" w:rsidRPr="00140959" w:rsidRDefault="00A853A4" w:rsidP="00C10A06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Wisconsin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74BF1" w14:textId="77777777" w:rsidR="00A853A4" w:rsidRPr="00140959" w:rsidRDefault="00A853A4" w:rsidP="00C10A06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Lay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93E7B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$44,886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EDE09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$44,886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8C195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$46,239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74175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$46,239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6CE30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3.0%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0F97B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3.0%</w:t>
            </w:r>
          </w:p>
        </w:tc>
      </w:tr>
      <w:tr w:rsidR="00A853A4" w:rsidRPr="00140959" w14:paraId="2C90FEE3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F3F85" w14:textId="77777777" w:rsidR="00A853A4" w:rsidRPr="00140959" w:rsidRDefault="00A853A4" w:rsidP="00C10A06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Wisconsin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494C1" w14:textId="77777777" w:rsidR="00A853A4" w:rsidRPr="00140959" w:rsidRDefault="00A853A4" w:rsidP="00C10A06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B75DF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$57,512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5C9F8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$43,552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226C2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$58,559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5971A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$44,422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283E1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1.8%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A3ADC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2.0%</w:t>
            </w:r>
          </w:p>
        </w:tc>
      </w:tr>
      <w:tr w:rsidR="00A853A4" w:rsidRPr="00140959" w14:paraId="144C9FC5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F12C5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FF444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AD9B3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E91C0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A57E7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B1B00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79FEB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F012B" w14:textId="77777777" w:rsidR="00A853A4" w:rsidRPr="00140959" w:rsidRDefault="00A853A4" w:rsidP="00C10A06">
            <w:pPr>
              <w:spacing w:before="0" w:after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853A4" w:rsidRPr="00140959" w14:paraId="2C102D65" w14:textId="77777777" w:rsidTr="00C10A06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A178A" w14:textId="77777777" w:rsidR="00A853A4" w:rsidRPr="00140959" w:rsidRDefault="00A853A4" w:rsidP="00C10A06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Wyoming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5F434" w14:textId="77777777" w:rsidR="00A853A4" w:rsidRPr="00140959" w:rsidRDefault="00A853A4" w:rsidP="00C10A06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Ordained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65E63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$29,512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FBA3A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$29,512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8411B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$30,372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660DB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$30,372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E864D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2.9%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32285" w14:textId="77777777" w:rsidR="00A853A4" w:rsidRPr="00140959" w:rsidRDefault="00A853A4" w:rsidP="00C10A06">
            <w:pPr>
              <w:spacing w:before="0" w:after="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095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2.9%</w:t>
            </w:r>
          </w:p>
        </w:tc>
      </w:tr>
      <w:tr w:rsidR="00233069" w:rsidRPr="00140959" w14:paraId="66395F20" w14:textId="77777777" w:rsidTr="00233069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747F8483" w14:textId="47E65EC6" w:rsidR="00233069" w:rsidRPr="00140959" w:rsidRDefault="00233069" w:rsidP="00233069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86CC4">
              <w:rPr>
                <w:rFonts w:ascii="Calibri" w:eastAsia="Times New Roman" w:hAnsi="Calibri" w:cs="Calibri"/>
                <w:b/>
                <w:bCs/>
                <w:color w:val="000000"/>
              </w:rPr>
              <w:t>National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5B0B842F" w14:textId="6BCE9E0E" w:rsidR="00233069" w:rsidRPr="00140959" w:rsidRDefault="00233069" w:rsidP="00233069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F6403">
              <w:rPr>
                <w:rFonts w:ascii="Calibri" w:eastAsia="Times New Roman" w:hAnsi="Calibri" w:cs="Calibri"/>
                <w:b/>
                <w:bCs/>
                <w:color w:val="000000"/>
              </w:rPr>
              <w:t>Lay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3DADCCF" w14:textId="31EF972B" w:rsidR="00233069" w:rsidRPr="00233069" w:rsidRDefault="00233069" w:rsidP="00233069">
            <w:pPr>
              <w:spacing w:before="0" w:after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23306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$52,441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E55D3F4" w14:textId="0BD70207" w:rsidR="00233069" w:rsidRPr="00233069" w:rsidRDefault="00233069" w:rsidP="00233069">
            <w:pPr>
              <w:spacing w:before="0" w:after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23306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$48,000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DB120EB" w14:textId="2C6F0C0E" w:rsidR="00233069" w:rsidRPr="00233069" w:rsidRDefault="00233069" w:rsidP="00233069">
            <w:pPr>
              <w:spacing w:before="0" w:after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23306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$53,576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F4892B7" w14:textId="3B2E3E71" w:rsidR="00233069" w:rsidRPr="00233069" w:rsidRDefault="00233069" w:rsidP="00233069">
            <w:pPr>
              <w:spacing w:before="0" w:after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23306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$49,407</w:t>
            </w:r>
          </w:p>
        </w:tc>
        <w:tc>
          <w:tcPr>
            <w:tcW w:w="9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E314AEE" w14:textId="6B3E59AF" w:rsidR="00233069" w:rsidRPr="00233069" w:rsidRDefault="00233069" w:rsidP="00233069">
            <w:pPr>
              <w:spacing w:before="0" w:after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23306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2.2%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41434C6" w14:textId="52037646" w:rsidR="00233069" w:rsidRPr="00233069" w:rsidRDefault="00233069" w:rsidP="00233069">
            <w:pPr>
              <w:spacing w:before="0" w:after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23306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2.9%</w:t>
            </w:r>
          </w:p>
        </w:tc>
      </w:tr>
      <w:tr w:rsidR="00233069" w:rsidRPr="00140959" w14:paraId="1CB06DD7" w14:textId="77777777" w:rsidTr="00233069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0745461B" w14:textId="70926DE7" w:rsidR="00233069" w:rsidRPr="00140959" w:rsidRDefault="00233069" w:rsidP="00233069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86CC4">
              <w:rPr>
                <w:rFonts w:ascii="Calibri" w:eastAsia="Times New Roman" w:hAnsi="Calibri" w:cs="Calibri"/>
                <w:b/>
                <w:bCs/>
                <w:color w:val="000000"/>
              </w:rPr>
              <w:t>National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079F208D" w14:textId="3C8F29A2" w:rsidR="00233069" w:rsidRPr="00140959" w:rsidRDefault="00233069" w:rsidP="00233069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F6403">
              <w:rPr>
                <w:rFonts w:ascii="Calibri" w:eastAsia="Times New Roman" w:hAnsi="Calibri" w:cs="Calibri"/>
                <w:b/>
                <w:bCs/>
                <w:color w:val="000000"/>
              </w:rPr>
              <w:t>Ordained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7EB0712C" w14:textId="4F872B08" w:rsidR="00233069" w:rsidRPr="00233069" w:rsidRDefault="00233069" w:rsidP="00233069">
            <w:pPr>
              <w:spacing w:before="0" w:after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23306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$70,267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1F2AEC7" w14:textId="52757778" w:rsidR="00233069" w:rsidRPr="00233069" w:rsidRDefault="00233069" w:rsidP="00233069">
            <w:pPr>
              <w:spacing w:before="0" w:after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23306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$61,490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627E3A1" w14:textId="781E4838" w:rsidR="00233069" w:rsidRPr="00233069" w:rsidRDefault="00233069" w:rsidP="00233069">
            <w:pPr>
              <w:spacing w:before="0" w:after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23306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$71,086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3548170" w14:textId="3CC57E03" w:rsidR="00233069" w:rsidRPr="00233069" w:rsidRDefault="00233069" w:rsidP="00233069">
            <w:pPr>
              <w:spacing w:before="0" w:after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23306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$62,289</w:t>
            </w:r>
          </w:p>
        </w:tc>
        <w:tc>
          <w:tcPr>
            <w:tcW w:w="9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7BF67961" w14:textId="69DD4441" w:rsidR="00233069" w:rsidRPr="00233069" w:rsidRDefault="00233069" w:rsidP="00233069">
            <w:pPr>
              <w:spacing w:before="0" w:after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23306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1.2%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99B7A52" w14:textId="68904FDF" w:rsidR="00233069" w:rsidRPr="00233069" w:rsidRDefault="00233069" w:rsidP="00233069">
            <w:pPr>
              <w:spacing w:before="0" w:after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23306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1.3%</w:t>
            </w:r>
          </w:p>
        </w:tc>
      </w:tr>
    </w:tbl>
    <w:p w14:paraId="473FD07B" w14:textId="77777777" w:rsidR="00A853A4" w:rsidRPr="00C7751C" w:rsidRDefault="00A853A4" w:rsidP="00C7751C"/>
    <w:sectPr w:rsidR="00A853A4" w:rsidRPr="00C7751C" w:rsidSect="00C7751C">
      <w:pgSz w:w="12240" w:h="15840"/>
      <w:pgMar w:top="720" w:right="36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94821" w14:textId="77777777" w:rsidR="002C63BB" w:rsidRDefault="002C63BB" w:rsidP="00862365">
      <w:r>
        <w:separator/>
      </w:r>
    </w:p>
  </w:endnote>
  <w:endnote w:type="continuationSeparator" w:id="0">
    <w:p w14:paraId="1D5B1DE4" w14:textId="77777777" w:rsidR="002C63BB" w:rsidRDefault="002C63BB" w:rsidP="00862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useo Sans 3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 Pro">
    <w:charset w:val="00"/>
    <w:family w:val="roman"/>
    <w:pitch w:val="variable"/>
    <w:sig w:usb0="800002AF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921E8" w14:textId="77777777" w:rsidR="002C63BB" w:rsidRDefault="002C63BB" w:rsidP="00862365">
      <w:r>
        <w:separator/>
      </w:r>
    </w:p>
  </w:footnote>
  <w:footnote w:type="continuationSeparator" w:id="0">
    <w:p w14:paraId="65887C4E" w14:textId="77777777" w:rsidR="002C63BB" w:rsidRDefault="002C63BB" w:rsidP="008623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6BEB6" w14:textId="77777777" w:rsidR="00D54973" w:rsidRPr="0041552B" w:rsidRDefault="00D54973" w:rsidP="00D54973">
    <w:pPr>
      <w:spacing w:after="0"/>
      <w:rPr>
        <w:rFonts w:ascii="Georgia Pro" w:hAnsi="Georgia Pro"/>
        <w:b/>
        <w:bCs/>
      </w:rPr>
    </w:pPr>
    <w:r w:rsidRPr="0041552B">
      <w:rPr>
        <w:rFonts w:ascii="Georgia Pro" w:hAnsi="Georgia Pro"/>
        <w:b/>
        <w:bCs/>
      </w:rPr>
      <w:t>COMPENSATION COMPARISON</w:t>
    </w:r>
  </w:p>
  <w:p w14:paraId="08BEFDF3" w14:textId="77777777" w:rsidR="00D54973" w:rsidRPr="0041552B" w:rsidRDefault="00D54973" w:rsidP="00D54973">
    <w:pPr>
      <w:spacing w:after="0"/>
      <w:rPr>
        <w:rFonts w:ascii="Georgia Pro" w:hAnsi="Georgia Pro"/>
        <w:b/>
        <w:bCs/>
      </w:rPr>
    </w:pPr>
    <w:r>
      <w:rPr>
        <w:rFonts w:ascii="Georgia Pro" w:hAnsi="Georgia Pro" w:cs="Arial"/>
        <w:b/>
        <w:bCs/>
      </w:rPr>
      <w:t>7</w:t>
    </w:r>
    <w:r w:rsidRPr="0041552B">
      <w:rPr>
        <w:rFonts w:ascii="Georgia Pro" w:hAnsi="Georgia Pro" w:cs="Arial"/>
        <w:b/>
        <w:bCs/>
      </w:rPr>
      <w:t>/1/202</w:t>
    </w:r>
    <w:r>
      <w:rPr>
        <w:rFonts w:ascii="Georgia Pro" w:hAnsi="Georgia Pro" w:cs="Arial"/>
        <w:b/>
        <w:bCs/>
      </w:rPr>
      <w:t>5</w:t>
    </w:r>
    <w:r w:rsidRPr="0041552B">
      <w:rPr>
        <w:rFonts w:ascii="Georgia Pro" w:hAnsi="Georgia Pro" w:cs="Arial"/>
        <w:b/>
        <w:bCs/>
      </w:rPr>
      <w:t xml:space="preserve"> to </w:t>
    </w:r>
    <w:r>
      <w:rPr>
        <w:rFonts w:ascii="Georgia Pro" w:hAnsi="Georgia Pro" w:cs="Arial"/>
        <w:b/>
        <w:bCs/>
      </w:rPr>
      <w:t>7</w:t>
    </w:r>
    <w:r w:rsidRPr="0041552B">
      <w:rPr>
        <w:rFonts w:ascii="Georgia Pro" w:hAnsi="Georgia Pro" w:cs="Arial"/>
        <w:b/>
        <w:bCs/>
      </w:rPr>
      <w:t>/1/202</w:t>
    </w:r>
    <w:r>
      <w:rPr>
        <w:rFonts w:ascii="Georgia Pro" w:hAnsi="Georgia Pro" w:cs="Arial"/>
        <w:b/>
        <w:bCs/>
      </w:rPr>
      <w:t>6</w:t>
    </w:r>
  </w:p>
  <w:p w14:paraId="6BCA6927" w14:textId="77777777" w:rsidR="00C61DC7" w:rsidRDefault="00C61DC7" w:rsidP="00C61DC7">
    <w:pPr>
      <w:spacing w:after="0"/>
      <w:rPr>
        <w:rFonts w:ascii="Arial" w:hAnsi="Arial" w:cs="Arial"/>
        <w:b/>
        <w:sz w:val="18"/>
        <w:szCs w:val="18"/>
      </w:rPr>
    </w:pPr>
    <w:r w:rsidRPr="00D85852">
      <w:rPr>
        <w:rFonts w:ascii="Arial" w:hAnsi="Arial" w:cs="Arial"/>
        <w:b/>
        <w:sz w:val="18"/>
        <w:szCs w:val="18"/>
      </w:rPr>
      <w:t xml:space="preserve">Page | </w:t>
    </w:r>
    <w:r w:rsidRPr="00D85852">
      <w:rPr>
        <w:rFonts w:ascii="Arial" w:hAnsi="Arial" w:cs="Arial"/>
        <w:b/>
        <w:sz w:val="18"/>
        <w:szCs w:val="18"/>
      </w:rPr>
      <w:fldChar w:fldCharType="begin"/>
    </w:r>
    <w:r w:rsidRPr="00D85852">
      <w:rPr>
        <w:rFonts w:ascii="Arial" w:hAnsi="Arial" w:cs="Arial"/>
        <w:b/>
        <w:sz w:val="18"/>
        <w:szCs w:val="18"/>
      </w:rPr>
      <w:instrText xml:space="preserve"> PAGE   \* MERGEFORMAT </w:instrText>
    </w:r>
    <w:r w:rsidRPr="00D85852">
      <w:rPr>
        <w:rFonts w:ascii="Arial" w:hAnsi="Arial" w:cs="Arial"/>
        <w:b/>
        <w:sz w:val="18"/>
        <w:szCs w:val="18"/>
      </w:rPr>
      <w:fldChar w:fldCharType="separate"/>
    </w:r>
    <w:r>
      <w:rPr>
        <w:rFonts w:ascii="Arial" w:hAnsi="Arial" w:cs="Arial"/>
        <w:b/>
        <w:sz w:val="18"/>
        <w:szCs w:val="18"/>
      </w:rPr>
      <w:t>2</w:t>
    </w:r>
    <w:r w:rsidRPr="00D85852">
      <w:rPr>
        <w:rFonts w:ascii="Arial" w:hAnsi="Arial" w:cs="Arial"/>
        <w:b/>
        <w:sz w:val="18"/>
        <w:szCs w:val="18"/>
      </w:rPr>
      <w:fldChar w:fldCharType="end"/>
    </w:r>
  </w:p>
  <w:p w14:paraId="27BDCBB4" w14:textId="77777777" w:rsidR="00DE22DC" w:rsidRDefault="00DE22DC" w:rsidP="00862365">
    <w:pPr>
      <w:pStyle w:val="NoSpacing"/>
      <w:tabs>
        <w:tab w:val="left" w:pos="5220"/>
        <w:tab w:val="left" w:pos="792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0C1F5" w14:textId="77777777" w:rsidR="00D54973" w:rsidRPr="009F146C" w:rsidRDefault="00D54973" w:rsidP="00D54973">
    <w:pPr>
      <w:pStyle w:val="Header"/>
      <w:rPr>
        <w:noProof/>
      </w:rPr>
    </w:pPr>
    <w:r w:rsidRPr="005B2FFF">
      <w:rPr>
        <w:noProof/>
      </w:rPr>
      <w:drawing>
        <wp:inline distT="0" distB="0" distL="0" distR="0" wp14:anchorId="12A42DC0" wp14:editId="3F7BD96B">
          <wp:extent cx="2059305" cy="719531"/>
          <wp:effectExtent l="0" t="0" r="0" b="4445"/>
          <wp:docPr id="463601470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2194" cy="7345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0DCC0B" w14:textId="77777777" w:rsidR="00D54973" w:rsidRPr="003A7D81" w:rsidRDefault="00D54973" w:rsidP="00D54973">
    <w:pPr>
      <w:pStyle w:val="NoSpacing"/>
      <w:tabs>
        <w:tab w:val="left" w:pos="5220"/>
        <w:tab w:val="left" w:pos="7920"/>
      </w:tabs>
      <w:rPr>
        <w:color w:val="1E3562"/>
      </w:rPr>
    </w:pPr>
    <w:r w:rsidRPr="003A7D81">
      <w:rPr>
        <w:color w:val="1E3562"/>
      </w:rPr>
      <w:t>The Ministers and</w:t>
    </w:r>
    <w:r w:rsidRPr="003A7D81">
      <w:rPr>
        <w:color w:val="1E3562"/>
      </w:rPr>
      <w:tab/>
      <w:t>475 Riverside Drive</w:t>
    </w:r>
    <w:r w:rsidRPr="003A7D81">
      <w:rPr>
        <w:color w:val="1E3562"/>
      </w:rPr>
      <w:tab/>
      <w:t>800.986.6222</w:t>
    </w:r>
  </w:p>
  <w:p w14:paraId="7C597505" w14:textId="77777777" w:rsidR="00D54973" w:rsidRPr="003A7D81" w:rsidRDefault="00D54973" w:rsidP="00D54973">
    <w:pPr>
      <w:pStyle w:val="NoSpacing"/>
      <w:tabs>
        <w:tab w:val="left" w:pos="5220"/>
        <w:tab w:val="left" w:pos="7920"/>
      </w:tabs>
      <w:rPr>
        <w:color w:val="1E3562"/>
      </w:rPr>
    </w:pPr>
    <w:r w:rsidRPr="003A7D81">
      <w:rPr>
        <w:color w:val="1E3562"/>
      </w:rPr>
      <w:t>Missionaries Benefit Board</w:t>
    </w:r>
    <w:r w:rsidRPr="003A7D81">
      <w:rPr>
        <w:color w:val="1E3562"/>
      </w:rPr>
      <w:tab/>
      <w:t>Suite 1</w:t>
    </w:r>
    <w:r>
      <w:rPr>
        <w:color w:val="1E3562"/>
      </w:rPr>
      <w:t>5</w:t>
    </w:r>
    <w:r w:rsidRPr="003A7D81">
      <w:rPr>
        <w:color w:val="1E3562"/>
      </w:rPr>
      <w:t>00</w:t>
    </w:r>
    <w:r w:rsidRPr="003A7D81">
      <w:rPr>
        <w:color w:val="1E3562"/>
      </w:rPr>
      <w:tab/>
    </w:r>
    <w:hyperlink r:id="rId2" w:history="1">
      <w:r w:rsidRPr="003A7D81">
        <w:rPr>
          <w:rStyle w:val="Hyperlink"/>
          <w:color w:val="1E3562"/>
        </w:rPr>
        <w:t>service@mmbb.org</w:t>
      </w:r>
    </w:hyperlink>
  </w:p>
  <w:p w14:paraId="0EEB3568" w14:textId="77777777" w:rsidR="00D54973" w:rsidRDefault="00D54973" w:rsidP="00D54973">
    <w:pPr>
      <w:pStyle w:val="NoSpacing"/>
      <w:tabs>
        <w:tab w:val="left" w:pos="5220"/>
        <w:tab w:val="left" w:pos="7920"/>
      </w:tabs>
      <w:rPr>
        <w:b/>
        <w:color w:val="009FB2"/>
      </w:rPr>
    </w:pPr>
    <w:r w:rsidRPr="003A7D81">
      <w:rPr>
        <w:color w:val="1E3562"/>
      </w:rPr>
      <w:tab/>
      <w:t>New York, NY 10115-00</w:t>
    </w:r>
    <w:r>
      <w:rPr>
        <w:color w:val="1E3562"/>
      </w:rPr>
      <w:t>32</w:t>
    </w:r>
    <w:r>
      <w:tab/>
    </w:r>
    <w:r w:rsidRPr="007F5246">
      <w:rPr>
        <w:b/>
        <w:color w:val="009FB2"/>
      </w:rPr>
      <w:t>mmbb.org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7A62F1"/>
    <w:multiLevelType w:val="multilevel"/>
    <w:tmpl w:val="1F124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4F4285"/>
    <w:multiLevelType w:val="hybridMultilevel"/>
    <w:tmpl w:val="5B508E12"/>
    <w:lvl w:ilvl="0" w:tplc="B0E26130">
      <w:numFmt w:val="bullet"/>
      <w:lvlText w:val="•"/>
      <w:lvlJc w:val="left"/>
      <w:pPr>
        <w:ind w:left="820" w:hanging="360"/>
      </w:pPr>
      <w:rPr>
        <w:rFonts w:ascii="Bookman Old Style" w:eastAsia="Bookman Old Style" w:hAnsi="Bookman Old Style" w:cs="Bookman Old Style" w:hint="default"/>
        <w:color w:val="231F20"/>
        <w:w w:val="95"/>
        <w:sz w:val="24"/>
        <w:szCs w:val="24"/>
      </w:rPr>
    </w:lvl>
    <w:lvl w:ilvl="1" w:tplc="DF9E6BCC">
      <w:numFmt w:val="bullet"/>
      <w:lvlText w:val="•"/>
      <w:lvlJc w:val="left"/>
      <w:pPr>
        <w:ind w:left="1710" w:hanging="360"/>
      </w:pPr>
      <w:rPr>
        <w:rFonts w:hint="default"/>
      </w:rPr>
    </w:lvl>
    <w:lvl w:ilvl="2" w:tplc="CE88F752">
      <w:numFmt w:val="bullet"/>
      <w:lvlText w:val="•"/>
      <w:lvlJc w:val="left"/>
      <w:pPr>
        <w:ind w:left="2600" w:hanging="360"/>
      </w:pPr>
      <w:rPr>
        <w:rFonts w:hint="default"/>
      </w:rPr>
    </w:lvl>
    <w:lvl w:ilvl="3" w:tplc="8D9AE84A">
      <w:numFmt w:val="bullet"/>
      <w:lvlText w:val="•"/>
      <w:lvlJc w:val="left"/>
      <w:pPr>
        <w:ind w:left="3490" w:hanging="360"/>
      </w:pPr>
      <w:rPr>
        <w:rFonts w:hint="default"/>
      </w:rPr>
    </w:lvl>
    <w:lvl w:ilvl="4" w:tplc="060095C0">
      <w:numFmt w:val="bullet"/>
      <w:lvlText w:val="•"/>
      <w:lvlJc w:val="left"/>
      <w:pPr>
        <w:ind w:left="4380" w:hanging="360"/>
      </w:pPr>
      <w:rPr>
        <w:rFonts w:hint="default"/>
      </w:rPr>
    </w:lvl>
    <w:lvl w:ilvl="5" w:tplc="4CA0E624">
      <w:numFmt w:val="bullet"/>
      <w:lvlText w:val="•"/>
      <w:lvlJc w:val="left"/>
      <w:pPr>
        <w:ind w:left="5270" w:hanging="360"/>
      </w:pPr>
      <w:rPr>
        <w:rFonts w:hint="default"/>
      </w:rPr>
    </w:lvl>
    <w:lvl w:ilvl="6" w:tplc="B1FCA922">
      <w:numFmt w:val="bullet"/>
      <w:lvlText w:val="•"/>
      <w:lvlJc w:val="left"/>
      <w:pPr>
        <w:ind w:left="6160" w:hanging="360"/>
      </w:pPr>
      <w:rPr>
        <w:rFonts w:hint="default"/>
      </w:rPr>
    </w:lvl>
    <w:lvl w:ilvl="7" w:tplc="260AB4B0">
      <w:numFmt w:val="bullet"/>
      <w:lvlText w:val="•"/>
      <w:lvlJc w:val="left"/>
      <w:pPr>
        <w:ind w:left="7050" w:hanging="360"/>
      </w:pPr>
      <w:rPr>
        <w:rFonts w:hint="default"/>
      </w:rPr>
    </w:lvl>
    <w:lvl w:ilvl="8" w:tplc="6A4A2EF6">
      <w:numFmt w:val="bullet"/>
      <w:lvlText w:val="•"/>
      <w:lvlJc w:val="left"/>
      <w:pPr>
        <w:ind w:left="7940" w:hanging="360"/>
      </w:pPr>
      <w:rPr>
        <w:rFonts w:hint="default"/>
      </w:rPr>
    </w:lvl>
  </w:abstractNum>
  <w:num w:numId="1" w16cid:durableId="1690568947">
    <w:abstractNumId w:val="1"/>
  </w:num>
  <w:num w:numId="2" w16cid:durableId="58477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083"/>
    <w:rsid w:val="0004190C"/>
    <w:rsid w:val="0006603C"/>
    <w:rsid w:val="000D0AC6"/>
    <w:rsid w:val="001260A8"/>
    <w:rsid w:val="00140959"/>
    <w:rsid w:val="00233069"/>
    <w:rsid w:val="00235903"/>
    <w:rsid w:val="00247307"/>
    <w:rsid w:val="0024770C"/>
    <w:rsid w:val="00274FA2"/>
    <w:rsid w:val="00277762"/>
    <w:rsid w:val="002A24B6"/>
    <w:rsid w:val="002B4559"/>
    <w:rsid w:val="002C63BB"/>
    <w:rsid w:val="00306CF3"/>
    <w:rsid w:val="003454D2"/>
    <w:rsid w:val="00360132"/>
    <w:rsid w:val="003A7D81"/>
    <w:rsid w:val="004140D3"/>
    <w:rsid w:val="00454FAB"/>
    <w:rsid w:val="00495AF1"/>
    <w:rsid w:val="004D609B"/>
    <w:rsid w:val="00535102"/>
    <w:rsid w:val="005B2FFF"/>
    <w:rsid w:val="005E2D65"/>
    <w:rsid w:val="005E695B"/>
    <w:rsid w:val="005F1AE0"/>
    <w:rsid w:val="006C0FBA"/>
    <w:rsid w:val="006D2931"/>
    <w:rsid w:val="00702B50"/>
    <w:rsid w:val="0071718D"/>
    <w:rsid w:val="00785FE6"/>
    <w:rsid w:val="007902A5"/>
    <w:rsid w:val="007B2C96"/>
    <w:rsid w:val="007B6039"/>
    <w:rsid w:val="007F5246"/>
    <w:rsid w:val="0083737E"/>
    <w:rsid w:val="00862365"/>
    <w:rsid w:val="00875435"/>
    <w:rsid w:val="0089123D"/>
    <w:rsid w:val="0089401C"/>
    <w:rsid w:val="008D4AEB"/>
    <w:rsid w:val="008F3C80"/>
    <w:rsid w:val="0090529E"/>
    <w:rsid w:val="00932B65"/>
    <w:rsid w:val="0098182C"/>
    <w:rsid w:val="00993BDB"/>
    <w:rsid w:val="009D47BD"/>
    <w:rsid w:val="009F146C"/>
    <w:rsid w:val="00A02AE8"/>
    <w:rsid w:val="00A2231D"/>
    <w:rsid w:val="00A24083"/>
    <w:rsid w:val="00A67569"/>
    <w:rsid w:val="00A816B5"/>
    <w:rsid w:val="00A853A4"/>
    <w:rsid w:val="00AA33BF"/>
    <w:rsid w:val="00AB6D49"/>
    <w:rsid w:val="00BB478F"/>
    <w:rsid w:val="00BC26CF"/>
    <w:rsid w:val="00BD752C"/>
    <w:rsid w:val="00BF1D68"/>
    <w:rsid w:val="00BF284F"/>
    <w:rsid w:val="00C509A4"/>
    <w:rsid w:val="00C57089"/>
    <w:rsid w:val="00C61DC7"/>
    <w:rsid w:val="00C7751C"/>
    <w:rsid w:val="00C80A96"/>
    <w:rsid w:val="00CF17D7"/>
    <w:rsid w:val="00D05A29"/>
    <w:rsid w:val="00D26EE7"/>
    <w:rsid w:val="00D40BDF"/>
    <w:rsid w:val="00D54973"/>
    <w:rsid w:val="00D80FBF"/>
    <w:rsid w:val="00DD5527"/>
    <w:rsid w:val="00DE22DC"/>
    <w:rsid w:val="00DE2DEF"/>
    <w:rsid w:val="00E169C2"/>
    <w:rsid w:val="00E73717"/>
    <w:rsid w:val="00EA3884"/>
    <w:rsid w:val="00EF3EB6"/>
    <w:rsid w:val="00EF52FE"/>
    <w:rsid w:val="00EF6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E83559"/>
  <w15:chartTrackingRefBased/>
  <w15:docId w15:val="{5BF39711-2A0B-4980-98D5-5C7006124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246"/>
    <w:pPr>
      <w:spacing w:before="120" w:after="120"/>
    </w:pPr>
    <w:rPr>
      <w:rFonts w:ascii="Museo Sans 300" w:hAnsi="Museo Sans 3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524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4A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4AEB"/>
  </w:style>
  <w:style w:type="paragraph" w:styleId="Footer">
    <w:name w:val="footer"/>
    <w:basedOn w:val="Normal"/>
    <w:link w:val="FooterChar"/>
    <w:uiPriority w:val="99"/>
    <w:unhideWhenUsed/>
    <w:rsid w:val="008D4A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4AEB"/>
  </w:style>
  <w:style w:type="paragraph" w:styleId="NoSpacing">
    <w:name w:val="No Spacing"/>
    <w:uiPriority w:val="1"/>
    <w:qFormat/>
    <w:rsid w:val="00862365"/>
    <w:rPr>
      <w:rFonts w:ascii="Museo Sans 300" w:hAnsi="Museo Sans 300"/>
      <w:sz w:val="17"/>
      <w:szCs w:val="17"/>
    </w:rPr>
  </w:style>
  <w:style w:type="character" w:styleId="Hyperlink">
    <w:name w:val="Hyperlink"/>
    <w:basedOn w:val="DefaultParagraphFont"/>
    <w:uiPriority w:val="99"/>
    <w:unhideWhenUsed/>
    <w:rsid w:val="008623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2365"/>
    <w:rPr>
      <w:color w:val="808080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uiPriority w:val="9"/>
    <w:rsid w:val="007F52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3EB6"/>
    <w:pPr>
      <w:spacing w:before="0" w:after="0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EB6"/>
    <w:rPr>
      <w:rFonts w:ascii="Times New Roman" w:hAnsi="Times New Roman" w:cs="Times New Roman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C80A96"/>
    <w:pPr>
      <w:widowControl w:val="0"/>
      <w:autoSpaceDE w:val="0"/>
      <w:autoSpaceDN w:val="0"/>
      <w:spacing w:before="0" w:after="0"/>
    </w:pPr>
    <w:rPr>
      <w:rFonts w:ascii="Calibri" w:eastAsia="Calibri" w:hAnsi="Calibri" w:cs="Calibri"/>
      <w:sz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80A96"/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1"/>
    <w:qFormat/>
    <w:rsid w:val="00C80A96"/>
    <w:pPr>
      <w:widowControl w:val="0"/>
      <w:autoSpaceDE w:val="0"/>
      <w:autoSpaceDN w:val="0"/>
      <w:spacing w:before="0" w:after="0"/>
      <w:ind w:left="820" w:right="296" w:hanging="360"/>
    </w:pPr>
    <w:rPr>
      <w:rFonts w:ascii="Calibri" w:eastAsia="Calibri" w:hAnsi="Calibri" w:cs="Calibri"/>
      <w:sz w:val="22"/>
      <w:szCs w:val="22"/>
    </w:rPr>
  </w:style>
  <w:style w:type="numbering" w:customStyle="1" w:styleId="NoList1">
    <w:name w:val="No List1"/>
    <w:next w:val="NoList"/>
    <w:uiPriority w:val="99"/>
    <w:semiHidden/>
    <w:unhideWhenUsed/>
    <w:rsid w:val="00140959"/>
  </w:style>
  <w:style w:type="character" w:styleId="FollowedHyperlink">
    <w:name w:val="FollowedHyperlink"/>
    <w:basedOn w:val="DefaultParagraphFont"/>
    <w:uiPriority w:val="99"/>
    <w:semiHidden/>
    <w:unhideWhenUsed/>
    <w:rsid w:val="00140959"/>
    <w:rPr>
      <w:color w:val="954F72"/>
      <w:u w:val="single"/>
    </w:rPr>
  </w:style>
  <w:style w:type="paragraph" w:customStyle="1" w:styleId="msonormal0">
    <w:name w:val="msonormal"/>
    <w:basedOn w:val="Normal"/>
    <w:rsid w:val="0014095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3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mmbb.org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jacques\Ministers%20and%20Missionaries%20Benefit%20Board%20of%20ABC\Communications%20-%20U-Drive\COM\Stationery\Electronic%20Letterhead\MMBB_Letterhead_Template03201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023002e-c41e-4e2f-9c07-b44a34050feb">
      <UserInfo>
        <DisplayName>System Account</DisplayName>
        <AccountId>1073741823</AccountId>
        <AccountType/>
      </UserInfo>
    </SharedWithUsers>
    <TaxCatchAll xmlns="d023002e-c41e-4e2f-9c07-b44a34050feb" xsi:nil="true"/>
    <lcf76f155ced4ddcb4097134ff3c332f xmlns="2c2be632-12a9-4985-b071-c2a4d5dea347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7966ECEE470B4A8CDE3B05DB5A0252" ma:contentTypeVersion="19" ma:contentTypeDescription="Create a new document." ma:contentTypeScope="" ma:versionID="9772070ed6bd4c14e574548dfbaf7fa1">
  <xsd:schema xmlns:xsd="http://www.w3.org/2001/XMLSchema" xmlns:xs="http://www.w3.org/2001/XMLSchema" xmlns:p="http://schemas.microsoft.com/office/2006/metadata/properties" xmlns:ns2="d023002e-c41e-4e2f-9c07-b44a34050feb" xmlns:ns3="2c2be632-12a9-4985-b071-c2a4d5dea347" targetNamespace="http://schemas.microsoft.com/office/2006/metadata/properties" ma:root="true" ma:fieldsID="617a84f7010dec940ba83ebe1ec2adc9" ns2:_="" ns3:_="">
    <xsd:import namespace="d023002e-c41e-4e2f-9c07-b44a34050feb"/>
    <xsd:import namespace="2c2be632-12a9-4985-b071-c2a4d5dea34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23002e-c41e-4e2f-9c07-b44a34050fe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600466f-7662-48ab-9e46-f408a43d08a1}" ma:internalName="TaxCatchAll" ma:showField="CatchAllData" ma:web="d023002e-c41e-4e2f-9c07-b44a34050f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2be632-12a9-4985-b071-c2a4d5dea3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e638ea3-a117-49e1-be4f-e6ec1051b2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BD4D9B-A833-45FD-A1A9-497323508753}">
  <ds:schemaRefs>
    <ds:schemaRef ds:uri="http://schemas.microsoft.com/office/2006/metadata/properties"/>
    <ds:schemaRef ds:uri="http://schemas.microsoft.com/office/infopath/2007/PartnerControls"/>
    <ds:schemaRef ds:uri="ff063333-546f-47c6-ad7b-a7c02ce22ca6"/>
    <ds:schemaRef ds:uri="2a88c5d2-5f7a-4d2d-a7ce-4bee55ac349e"/>
  </ds:schemaRefs>
</ds:datastoreItem>
</file>

<file path=customXml/itemProps2.xml><?xml version="1.0" encoding="utf-8"?>
<ds:datastoreItem xmlns:ds="http://schemas.openxmlformats.org/officeDocument/2006/customXml" ds:itemID="{E6821956-C2D1-4F13-B40D-AD4A54984D7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B2CA0E2-DCDA-4FA0-81C3-044B527986A3}"/>
</file>

<file path=customXml/itemProps4.xml><?xml version="1.0" encoding="utf-8"?>
<ds:datastoreItem xmlns:ds="http://schemas.openxmlformats.org/officeDocument/2006/customXml" ds:itemID="{8D6DCFC9-DF55-4280-83EC-69D7112727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MMBB_Letterhead_Template032018</Template>
  <TotalTime>0</TotalTime>
  <Pages>3</Pages>
  <Words>986</Words>
  <Characters>5623</Characters>
  <Application>Microsoft Office Word</Application>
  <DocSecurity>4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MMBB Letterhead</vt:lpstr>
    </vt:vector>
  </TitlesOfParts>
  <Manager/>
  <Company>artConic.com</Company>
  <LinksUpToDate>false</LinksUpToDate>
  <CharactersWithSpaces>6596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MMBB Letterhead</dc:title>
  <dc:subject>MMBB Letterhead 032018</dc:subject>
  <dc:creator>Norma Jean-Jacques</dc:creator>
  <cp:keywords/>
  <dc:description>MMBB Letterhead</dc:description>
  <cp:lastModifiedBy>Earl Thorpe</cp:lastModifiedBy>
  <cp:revision>2</cp:revision>
  <cp:lastPrinted>2026-09-16T14:30:00Z</cp:lastPrinted>
  <dcterms:created xsi:type="dcterms:W3CDTF">2026-09-21T15:49:00Z</dcterms:created>
  <dcterms:modified xsi:type="dcterms:W3CDTF">2026-09-21T15:49:00Z</dcterms:modified>
  <cp:category>MMBB Letterhead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 completed">
    <vt:lpwstr>03-21-2018</vt:lpwstr>
  </property>
  <property fmtid="{D5CDD505-2E9C-101B-9397-08002B2CF9AE}" pid="3" name="Client">
    <vt:lpwstr>MMBB</vt:lpwstr>
  </property>
  <property fmtid="{D5CDD505-2E9C-101B-9397-08002B2CF9AE}" pid="4" name="Checked by">
    <vt:lpwstr>Johnny Marmolejos</vt:lpwstr>
  </property>
  <property fmtid="{D5CDD505-2E9C-101B-9397-08002B2CF9AE}" pid="5" name="ContentTypeId">
    <vt:lpwstr>0x010100C67966ECEE470B4A8CDE3B05DB5A0252</vt:lpwstr>
  </property>
  <property fmtid="{D5CDD505-2E9C-101B-9397-08002B2CF9AE}" pid="6" name="Order">
    <vt:r8>100</vt:r8>
  </property>
  <property fmtid="{D5CDD505-2E9C-101B-9397-08002B2CF9AE}" pid="7" name="MediaServiceImageTags">
    <vt:lpwstr/>
  </property>
</Properties>
</file>